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31"/>
        <w:gridCol w:w="1760"/>
        <w:gridCol w:w="2182"/>
      </w:tblGrid>
      <w:tr w:rsidR="000172E5" w:rsidRPr="000664CB" w14:paraId="36F365DC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67A253D" w14:textId="4E6D802B" w:rsidR="000172E5" w:rsidRPr="000664CB" w:rsidRDefault="001C607E" w:rsidP="00637200">
            <w:pPr>
              <w:pStyle w:val="Overskrift1"/>
              <w:outlineLvl w:val="0"/>
              <w:rPr>
                <w:rFonts w:ascii="Corbel Light" w:hAnsi="Corbel Light"/>
              </w:rPr>
            </w:pPr>
            <w:r w:rsidRPr="000664CB">
              <w:rPr>
                <w:rFonts w:ascii="Corbel Light" w:hAnsi="Corbel Light"/>
              </w:rPr>
              <w:t>Informasjon om medlem</w:t>
            </w:r>
          </w:p>
        </w:tc>
      </w:tr>
      <w:tr w:rsidR="000172E5" w:rsidRPr="000664CB" w14:paraId="02482DDE" w14:textId="77777777" w:rsidTr="00225E58">
        <w:tc>
          <w:tcPr>
            <w:tcW w:w="1414" w:type="pct"/>
            <w:vAlign w:val="bottom"/>
          </w:tcPr>
          <w:p w14:paraId="32977473" w14:textId="72BB7086" w:rsidR="000172E5" w:rsidRPr="000664CB" w:rsidRDefault="00070151" w:rsidP="00637200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Navn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75B3D36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33723730" w14:textId="77777777" w:rsidTr="00225E58">
        <w:tc>
          <w:tcPr>
            <w:tcW w:w="1414" w:type="pct"/>
            <w:vAlign w:val="bottom"/>
          </w:tcPr>
          <w:p w14:paraId="26144AD5" w14:textId="0CE7200C" w:rsidR="000172E5" w:rsidRPr="000664CB" w:rsidRDefault="00070151" w:rsidP="00637200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Fødselsdato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879529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202133C5" w14:textId="77777777" w:rsidTr="005C2EB9">
        <w:sdt>
          <w:sdtPr>
            <w:rPr>
              <w:rFonts w:ascii="Corbel Light" w:hAnsi="Corbel Light"/>
            </w:rPr>
            <w:id w:val="946660661"/>
            <w:placeholder>
              <w:docPart w:val="7B65B1305CAE469688481F921F08E0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FBBF87D" w14:textId="77777777" w:rsidR="000172E5" w:rsidRPr="000664CB" w:rsidRDefault="007147D7" w:rsidP="00637200">
                <w:pPr>
                  <w:pStyle w:val="Vanliginnrykk"/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8BB43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  <w:sdt>
          <w:sdtPr>
            <w:rPr>
              <w:rFonts w:ascii="Corbel Light" w:hAnsi="Corbel Light"/>
            </w:rPr>
            <w:id w:val="-1223447272"/>
            <w:placeholder>
              <w:docPart w:val="C3DDF77D77F84B35829AC9ABA21886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5" w:type="pct"/>
                <w:tcBorders>
                  <w:top w:val="single" w:sz="4" w:space="0" w:color="auto"/>
                </w:tcBorders>
                <w:vAlign w:val="bottom"/>
              </w:tcPr>
              <w:p w14:paraId="0074C9BE" w14:textId="77777777" w:rsidR="000172E5" w:rsidRPr="000664CB" w:rsidRDefault="007147D7" w:rsidP="00311D4F">
                <w:pPr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Jobbtelefon</w:t>
                </w:r>
              </w:p>
            </w:tc>
          </w:sdtContent>
        </w:sdt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6C2DAE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48C0CE98" w14:textId="77777777" w:rsidTr="00225E58">
        <w:sdt>
          <w:sdtPr>
            <w:rPr>
              <w:rFonts w:ascii="Corbel Light" w:hAnsi="Corbel Light"/>
            </w:rPr>
            <w:id w:val="1334104394"/>
            <w:placeholder>
              <w:docPart w:val="8AC16F5CA8044307BA13AE61A274F9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4CBDD74" w14:textId="77777777" w:rsidR="000172E5" w:rsidRPr="000664CB" w:rsidRDefault="007147D7" w:rsidP="00637200">
                <w:pPr>
                  <w:pStyle w:val="Vanliginnrykk"/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E-post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0BFB74E9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973A1D" w:rsidRPr="000664CB" w14:paraId="77050FCA" w14:textId="77777777" w:rsidTr="00225E58">
        <w:trPr>
          <w:gridAfter w:val="3"/>
          <w:wAfter w:w="3586" w:type="pct"/>
        </w:trPr>
        <w:tc>
          <w:tcPr>
            <w:tcW w:w="1414" w:type="pct"/>
            <w:vAlign w:val="bottom"/>
          </w:tcPr>
          <w:p w14:paraId="085101B5" w14:textId="4008D9B3" w:rsidR="00973A1D" w:rsidRPr="000664CB" w:rsidRDefault="00EE46B1" w:rsidP="00637200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Dato</w:t>
            </w:r>
          </w:p>
        </w:tc>
      </w:tr>
      <w:tr w:rsidR="00055729" w:rsidRPr="000664CB" w14:paraId="7BCDCB22" w14:textId="77777777" w:rsidTr="00225E58">
        <w:tc>
          <w:tcPr>
            <w:tcW w:w="1414" w:type="pct"/>
            <w:vAlign w:val="bottom"/>
          </w:tcPr>
          <w:p w14:paraId="45573E01" w14:textId="7317D397" w:rsidR="00055729" w:rsidRPr="000664CB" w:rsidRDefault="00055729" w:rsidP="00637200">
            <w:pPr>
              <w:pStyle w:val="Vanliginnrykk"/>
              <w:rPr>
                <w:rFonts w:ascii="Corbel Light" w:hAnsi="Corbel Light"/>
              </w:rPr>
            </w:pPr>
            <w:r w:rsidRPr="000664CB">
              <w:rPr>
                <w:rFonts w:ascii="Corbel Light" w:hAnsi="Corbel Light"/>
              </w:rPr>
              <w:t>Signatur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EF29869" w14:textId="77777777" w:rsidR="00055729" w:rsidRPr="000664CB" w:rsidRDefault="00055729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6D6AB90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7C28B67" w14:textId="77777777" w:rsidR="000172E5" w:rsidRPr="000664CB" w:rsidRDefault="000172E5" w:rsidP="006145D8">
            <w:pPr>
              <w:rPr>
                <w:rFonts w:ascii="Corbel Light" w:hAnsi="Corbel Light"/>
                <w:b/>
                <w:sz w:val="8"/>
              </w:rPr>
            </w:pPr>
          </w:p>
        </w:tc>
      </w:tr>
      <w:tr w:rsidR="000172E5" w:rsidRPr="000664CB" w14:paraId="55EC8AF7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249D7E7" w14:textId="50220948" w:rsidR="000172E5" w:rsidRPr="000664CB" w:rsidRDefault="001C607E" w:rsidP="00637200">
            <w:pPr>
              <w:pStyle w:val="Overskrift1"/>
              <w:outlineLvl w:val="0"/>
              <w:rPr>
                <w:rFonts w:ascii="Corbel Light" w:hAnsi="Corbel Light"/>
              </w:rPr>
            </w:pPr>
            <w:r w:rsidRPr="000664CB">
              <w:rPr>
                <w:rFonts w:ascii="Corbel Light" w:hAnsi="Corbel Light"/>
              </w:rPr>
              <w:t xml:space="preserve">Informasjon foresatte dersom </w:t>
            </w:r>
            <w:r w:rsidR="00482C21">
              <w:rPr>
                <w:rFonts w:ascii="Corbel Light" w:hAnsi="Corbel Light"/>
              </w:rPr>
              <w:t xml:space="preserve">under 18 </w:t>
            </w:r>
            <w:r w:rsidRPr="000664CB">
              <w:rPr>
                <w:rFonts w:ascii="Corbel Light" w:hAnsi="Corbel Light"/>
              </w:rPr>
              <w:t>år</w:t>
            </w:r>
            <w:r w:rsidR="00482C21">
              <w:rPr>
                <w:rFonts w:ascii="Corbel Light" w:hAnsi="Corbel Light"/>
              </w:rPr>
              <w:t xml:space="preserve"> (fra 15 år)</w:t>
            </w:r>
          </w:p>
        </w:tc>
      </w:tr>
      <w:tr w:rsidR="000172E5" w:rsidRPr="000664CB" w14:paraId="0D591461" w14:textId="77777777" w:rsidTr="00225E58">
        <w:tc>
          <w:tcPr>
            <w:tcW w:w="1414" w:type="pct"/>
            <w:vAlign w:val="bottom"/>
          </w:tcPr>
          <w:p w14:paraId="6E9BFB99" w14:textId="6E5BCD5B" w:rsidR="000172E5" w:rsidRPr="000664CB" w:rsidRDefault="00070151" w:rsidP="00311D4F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N</w:t>
            </w:r>
            <w:r w:rsidR="00D6584F">
              <w:rPr>
                <w:rFonts w:ascii="Corbel Light" w:hAnsi="Corbel Light"/>
              </w:rPr>
              <w:t>avn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10FFC90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0F19A739" w14:textId="77777777" w:rsidTr="00225E58">
        <w:tc>
          <w:tcPr>
            <w:tcW w:w="1414" w:type="pct"/>
            <w:vAlign w:val="bottom"/>
          </w:tcPr>
          <w:p w14:paraId="2D6F8EA7" w14:textId="245CA0E9" w:rsidR="000172E5" w:rsidRPr="000664CB" w:rsidRDefault="00070151" w:rsidP="00311D4F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Fødselsdato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C06619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30B1E781" w14:textId="77777777" w:rsidTr="005C2EB9">
        <w:sdt>
          <w:sdtPr>
            <w:rPr>
              <w:rFonts w:ascii="Corbel Light" w:hAnsi="Corbel Light"/>
            </w:rPr>
            <w:id w:val="-201941420"/>
            <w:placeholder>
              <w:docPart w:val="0152A9DA75CC46A48F2B1B612D6DF1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6630FCE3" w14:textId="77777777" w:rsidR="000172E5" w:rsidRPr="000664CB" w:rsidRDefault="007147D7" w:rsidP="00311D4F">
                <w:pPr>
                  <w:pStyle w:val="Vanliginnrykk"/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627FBD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  <w:sdt>
          <w:sdtPr>
            <w:rPr>
              <w:rFonts w:ascii="Corbel Light" w:hAnsi="Corbel Light"/>
            </w:rPr>
            <w:id w:val="-448942189"/>
            <w:placeholder>
              <w:docPart w:val="46E082D3C56A48E583889D47FE0C93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5" w:type="pct"/>
                <w:tcBorders>
                  <w:top w:val="single" w:sz="4" w:space="0" w:color="auto"/>
                </w:tcBorders>
                <w:vAlign w:val="bottom"/>
              </w:tcPr>
              <w:p w14:paraId="5DCB1F05" w14:textId="77777777" w:rsidR="000172E5" w:rsidRPr="000664CB" w:rsidRDefault="007147D7" w:rsidP="00637200">
                <w:pPr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Jobbtelefon</w:t>
                </w:r>
              </w:p>
            </w:tc>
          </w:sdtContent>
        </w:sdt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71E6D9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08BF9CF9" w14:textId="77777777" w:rsidTr="00225E58">
        <w:sdt>
          <w:sdtPr>
            <w:rPr>
              <w:rFonts w:ascii="Corbel Light" w:hAnsi="Corbel Light"/>
            </w:rPr>
            <w:id w:val="-1359804501"/>
            <w:placeholder>
              <w:docPart w:val="4D9D34E79EC9421EB5E358A8C91300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340AFD15" w14:textId="77777777" w:rsidR="000172E5" w:rsidRPr="000664CB" w:rsidRDefault="007147D7" w:rsidP="00311D4F">
                <w:pPr>
                  <w:pStyle w:val="Vanliginnrykk"/>
                  <w:rPr>
                    <w:rFonts w:ascii="Corbel Light" w:hAnsi="Corbel Light"/>
                  </w:rPr>
                </w:pPr>
                <w:r w:rsidRPr="000664CB">
                  <w:rPr>
                    <w:rFonts w:ascii="Corbel Light" w:hAnsi="Corbel Light"/>
                    <w:lang w:bidi="nb-NO"/>
                  </w:rPr>
                  <w:t>E-post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49BD178" w14:textId="77777777" w:rsidR="000172E5" w:rsidRPr="000664CB" w:rsidRDefault="000172E5" w:rsidP="00311D4F">
            <w:pPr>
              <w:rPr>
                <w:rFonts w:ascii="Corbel Light" w:hAnsi="Corbel Light"/>
              </w:rPr>
            </w:pPr>
          </w:p>
        </w:tc>
      </w:tr>
      <w:tr w:rsidR="00070151" w:rsidRPr="000664CB" w14:paraId="3EAA0B13" w14:textId="77777777" w:rsidTr="00225E58">
        <w:tc>
          <w:tcPr>
            <w:tcW w:w="1414" w:type="pct"/>
            <w:vAlign w:val="bottom"/>
          </w:tcPr>
          <w:p w14:paraId="09C331A0" w14:textId="2736590E" w:rsidR="00070151" w:rsidRPr="000664CB" w:rsidRDefault="00070151" w:rsidP="00311D4F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Barne</w:t>
            </w:r>
            <w:r w:rsidR="00DB08F4">
              <w:rPr>
                <w:rFonts w:ascii="Corbel Light" w:hAnsi="Corbel Light"/>
              </w:rPr>
              <w:t>ts alder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05381DF" w14:textId="77777777" w:rsidR="00070151" w:rsidRPr="000664CB" w:rsidRDefault="00070151" w:rsidP="00311D4F">
            <w:pPr>
              <w:rPr>
                <w:rFonts w:ascii="Corbel Light" w:hAnsi="Corbel Light"/>
              </w:rPr>
            </w:pPr>
          </w:p>
        </w:tc>
      </w:tr>
      <w:tr w:rsidR="00044D2C" w:rsidRPr="000664CB" w14:paraId="0D21813C" w14:textId="77777777" w:rsidTr="00225E58">
        <w:trPr>
          <w:gridAfter w:val="3"/>
          <w:wAfter w:w="3586" w:type="pct"/>
        </w:trPr>
        <w:tc>
          <w:tcPr>
            <w:tcW w:w="1414" w:type="pct"/>
            <w:vAlign w:val="bottom"/>
          </w:tcPr>
          <w:p w14:paraId="509921D4" w14:textId="6A330107" w:rsidR="00044D2C" w:rsidRDefault="00EE46B1" w:rsidP="00311D4F">
            <w:pPr>
              <w:pStyle w:val="Vanliginnrykk"/>
              <w:rPr>
                <w:rFonts w:ascii="Corbel Light" w:hAnsi="Corbel Light"/>
              </w:rPr>
            </w:pPr>
            <w:r>
              <w:rPr>
                <w:rFonts w:ascii="Corbel Light" w:hAnsi="Corbel Light"/>
              </w:rPr>
              <w:t>Dato</w:t>
            </w:r>
          </w:p>
        </w:tc>
      </w:tr>
      <w:tr w:rsidR="00055729" w:rsidRPr="000664CB" w14:paraId="4CE363BF" w14:textId="77777777" w:rsidTr="00225E58">
        <w:tc>
          <w:tcPr>
            <w:tcW w:w="1414" w:type="pct"/>
            <w:vAlign w:val="bottom"/>
          </w:tcPr>
          <w:p w14:paraId="25F7FACB" w14:textId="27C66401" w:rsidR="00055729" w:rsidRPr="000664CB" w:rsidRDefault="00055729" w:rsidP="00311D4F">
            <w:pPr>
              <w:pStyle w:val="Vanliginnrykk"/>
              <w:rPr>
                <w:rFonts w:ascii="Corbel Light" w:hAnsi="Corbel Light"/>
              </w:rPr>
            </w:pPr>
            <w:r w:rsidRPr="000664CB">
              <w:rPr>
                <w:rFonts w:ascii="Corbel Light" w:hAnsi="Corbel Light"/>
              </w:rPr>
              <w:t>Signatur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55D0707" w14:textId="77777777" w:rsidR="00055729" w:rsidRPr="000664CB" w:rsidRDefault="00055729" w:rsidP="00311D4F">
            <w:pPr>
              <w:rPr>
                <w:rFonts w:ascii="Corbel Light" w:hAnsi="Corbel Light"/>
              </w:rPr>
            </w:pPr>
          </w:p>
        </w:tc>
      </w:tr>
      <w:tr w:rsidR="000172E5" w:rsidRPr="000664CB" w14:paraId="56431A62" w14:textId="77777777" w:rsidTr="00225E58">
        <w:tc>
          <w:tcPr>
            <w:tcW w:w="1414" w:type="pct"/>
            <w:vAlign w:val="bottom"/>
          </w:tcPr>
          <w:p w14:paraId="39F5AEA9" w14:textId="77777777" w:rsidR="000172E5" w:rsidRPr="000664CB" w:rsidRDefault="000172E5" w:rsidP="006145D8">
            <w:pPr>
              <w:rPr>
                <w:rFonts w:ascii="Corbel Light" w:hAnsi="Corbel Light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213A57B2" w14:textId="77777777" w:rsidR="000172E5" w:rsidRPr="000664CB" w:rsidRDefault="000172E5" w:rsidP="006145D8">
            <w:pPr>
              <w:rPr>
                <w:rFonts w:ascii="Corbel Light" w:hAnsi="Corbel Light"/>
                <w:b/>
                <w:sz w:val="8"/>
              </w:rPr>
            </w:pPr>
          </w:p>
        </w:tc>
      </w:tr>
    </w:tbl>
    <w:p w14:paraId="07741260" w14:textId="45558801" w:rsidR="00055729" w:rsidRDefault="00055729" w:rsidP="007C4C12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7C4C12">
        <w:rPr>
          <w:rFonts w:ascii="Corbel Light" w:hAnsi="Corbel Light"/>
          <w:b/>
          <w:bCs/>
        </w:rPr>
        <w:t>Medlemskap</w:t>
      </w:r>
    </w:p>
    <w:p w14:paraId="7D4F564B" w14:textId="475D4FCC" w:rsidR="00A764C0" w:rsidRPr="00EE46B1" w:rsidRDefault="00EE46B1" w:rsidP="00EE46B1">
      <w:pPr>
        <w:rPr>
          <w:rFonts w:ascii="Corbel Light" w:hAnsi="Corbel Light"/>
          <w:b/>
          <w:bCs/>
        </w:rPr>
      </w:pPr>
      <w:r>
        <w:rPr>
          <w:rFonts w:ascii="Corbel Light" w:hAnsi="Corbel Light"/>
          <w:b/>
          <w:bCs/>
        </w:rPr>
        <w:t>Fra dato___________________</w:t>
      </w:r>
      <w:r>
        <w:rPr>
          <w:rFonts w:ascii="Corbel Light" w:hAnsi="Corbel Light"/>
          <w:b/>
          <w:bCs/>
        </w:rPr>
        <w:tab/>
      </w:r>
    </w:p>
    <w:p w14:paraId="730EA973" w14:textId="69ADAD06" w:rsidR="00055729" w:rsidRPr="000664CB" w:rsidRDefault="00E31C23" w:rsidP="00055729">
      <w:pPr>
        <w:rPr>
          <w:rFonts w:ascii="Corbel Light" w:hAnsi="Corbel Light"/>
        </w:rPr>
      </w:pPr>
      <w:sdt>
        <w:sdtPr>
          <w:rPr>
            <w:rFonts w:ascii="Corbel Light" w:hAnsi="Corbel Light"/>
          </w:rPr>
          <w:id w:val="-1739387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B8C">
            <w:rPr>
              <w:rFonts w:ascii="MS Gothic" w:eastAsia="MS Gothic" w:hAnsi="MS Gothic" w:hint="eastAsia"/>
            </w:rPr>
            <w:t>☐</w:t>
          </w:r>
        </w:sdtContent>
      </w:sdt>
      <w:r w:rsidR="00524B8C">
        <w:rPr>
          <w:rFonts w:ascii="Corbel Light" w:hAnsi="Corbel Light"/>
        </w:rPr>
        <w:tab/>
      </w:r>
      <w:r w:rsidR="00055729" w:rsidRPr="000664CB">
        <w:rPr>
          <w:rFonts w:ascii="Corbel Light" w:hAnsi="Corbel Light"/>
        </w:rPr>
        <w:t xml:space="preserve">6 måneder </w:t>
      </w:r>
      <w:r w:rsidR="000664CB" w:rsidRPr="000664CB">
        <w:rPr>
          <w:rFonts w:ascii="Corbel Light" w:hAnsi="Corbel Light"/>
        </w:rPr>
        <w:t xml:space="preserve">- </w:t>
      </w:r>
      <w:r w:rsidR="00055729" w:rsidRPr="000664CB">
        <w:rPr>
          <w:rFonts w:ascii="Corbel Light" w:hAnsi="Corbel Light"/>
        </w:rPr>
        <w:t>299,- pr. mnd.</w:t>
      </w:r>
      <w:r w:rsidR="0072013F">
        <w:rPr>
          <w:rFonts w:ascii="Corbel Light" w:hAnsi="Corbel Light"/>
        </w:rPr>
        <w:t xml:space="preserve"> </w:t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</w:p>
    <w:p w14:paraId="31AD9524" w14:textId="09620264" w:rsidR="00055729" w:rsidRPr="000664CB" w:rsidRDefault="00E31C23" w:rsidP="00055729">
      <w:pPr>
        <w:rPr>
          <w:rFonts w:ascii="Corbel Light" w:hAnsi="Corbel Light"/>
        </w:rPr>
      </w:pPr>
      <w:sdt>
        <w:sdtPr>
          <w:rPr>
            <w:rFonts w:ascii="Corbel Light" w:hAnsi="Corbel Light"/>
          </w:rPr>
          <w:id w:val="-1182200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A04">
            <w:rPr>
              <w:rFonts w:ascii="MS Gothic" w:eastAsia="MS Gothic" w:hAnsi="MS Gothic" w:hint="eastAsia"/>
            </w:rPr>
            <w:t>☐</w:t>
          </w:r>
        </w:sdtContent>
      </w:sdt>
      <w:r w:rsidR="00524B8C">
        <w:rPr>
          <w:rFonts w:ascii="Corbel Light" w:hAnsi="Corbel Light"/>
        </w:rPr>
        <w:tab/>
      </w:r>
      <w:r w:rsidR="00055729" w:rsidRPr="000664CB">
        <w:rPr>
          <w:rFonts w:ascii="Corbel Light" w:hAnsi="Corbel Light"/>
        </w:rPr>
        <w:t>12 måneder</w:t>
      </w:r>
      <w:r w:rsidR="000664CB" w:rsidRPr="000664CB">
        <w:rPr>
          <w:rFonts w:ascii="Corbel Light" w:hAnsi="Corbel Light"/>
        </w:rPr>
        <w:t xml:space="preserve"> -</w:t>
      </w:r>
      <w:r w:rsidR="00055729" w:rsidRPr="000664CB">
        <w:rPr>
          <w:rFonts w:ascii="Corbel Light" w:hAnsi="Corbel Light"/>
        </w:rPr>
        <w:t xml:space="preserve"> 249,- pr. mnd.</w:t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  <w:r w:rsidR="000664CB" w:rsidRPr="000664CB">
        <w:rPr>
          <w:rFonts w:ascii="Corbel Light" w:hAnsi="Corbel Light"/>
        </w:rPr>
        <w:tab/>
      </w:r>
    </w:p>
    <w:p w14:paraId="61905328" w14:textId="4E07E42D" w:rsidR="005C2EB9" w:rsidRPr="000664CB" w:rsidRDefault="00E31C23" w:rsidP="005C2EB9">
      <w:pPr>
        <w:rPr>
          <w:rFonts w:ascii="Corbel Light" w:hAnsi="Corbel Light"/>
        </w:rPr>
      </w:pPr>
      <w:sdt>
        <w:sdtPr>
          <w:rPr>
            <w:rFonts w:ascii="Corbel Light" w:hAnsi="Corbel Light"/>
          </w:rPr>
          <w:id w:val="125054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A04">
            <w:rPr>
              <w:rFonts w:ascii="MS Gothic" w:eastAsia="MS Gothic" w:hAnsi="MS Gothic" w:hint="eastAsia"/>
            </w:rPr>
            <w:t>☐</w:t>
          </w:r>
        </w:sdtContent>
      </w:sdt>
      <w:r w:rsidR="00524B8C">
        <w:rPr>
          <w:rFonts w:ascii="Corbel Light" w:hAnsi="Corbel Light"/>
        </w:rPr>
        <w:tab/>
        <w:t>U</w:t>
      </w:r>
      <w:r w:rsidR="001C2ECB" w:rsidRPr="000664CB">
        <w:rPr>
          <w:rFonts w:ascii="Corbel Light" w:hAnsi="Corbel Light"/>
        </w:rPr>
        <w:t>ten binding</w:t>
      </w:r>
      <w:r w:rsidR="000664CB" w:rsidRPr="000664CB">
        <w:rPr>
          <w:rFonts w:ascii="Corbel Light" w:hAnsi="Corbel Light"/>
        </w:rPr>
        <w:t xml:space="preserve"> -</w:t>
      </w:r>
      <w:r w:rsidR="001C2ECB" w:rsidRPr="000664CB">
        <w:rPr>
          <w:rFonts w:ascii="Corbel Light" w:hAnsi="Corbel Light"/>
        </w:rPr>
        <w:t xml:space="preserve"> 399,- pr mnd.</w:t>
      </w:r>
      <w:r w:rsidR="00055729" w:rsidRPr="000664CB">
        <w:rPr>
          <w:rFonts w:ascii="Corbel Light" w:hAnsi="Corbel Light"/>
        </w:rPr>
        <w:t xml:space="preserve"> </w:t>
      </w:r>
    </w:p>
    <w:p w14:paraId="38F3CA26" w14:textId="6E2EA10E" w:rsidR="003278DE" w:rsidRDefault="00E31C23" w:rsidP="005C2EB9">
      <w:pPr>
        <w:rPr>
          <w:rFonts w:ascii="Corbel Light" w:hAnsi="Corbel Light"/>
        </w:rPr>
      </w:pPr>
      <w:sdt>
        <w:sdtPr>
          <w:rPr>
            <w:rFonts w:ascii="Corbel Light" w:hAnsi="Corbel Light"/>
          </w:rPr>
          <w:id w:val="-1351258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B8C">
            <w:rPr>
              <w:rFonts w:ascii="MS Gothic" w:eastAsia="MS Gothic" w:hAnsi="MS Gothic" w:hint="eastAsia"/>
            </w:rPr>
            <w:t>☐</w:t>
          </w:r>
        </w:sdtContent>
      </w:sdt>
      <w:r w:rsidR="00EC26EC">
        <w:rPr>
          <w:rFonts w:ascii="Corbel Light" w:hAnsi="Corbel Light"/>
        </w:rPr>
        <w:tab/>
        <w:t>F</w:t>
      </w:r>
      <w:r w:rsidR="00055729" w:rsidRPr="000664CB">
        <w:rPr>
          <w:rFonts w:ascii="Corbel Light" w:hAnsi="Corbel Light"/>
        </w:rPr>
        <w:t>amilierabatt</w:t>
      </w:r>
      <w:r w:rsidR="001C2ECB" w:rsidRPr="000664CB">
        <w:rPr>
          <w:rFonts w:ascii="Corbel Light" w:hAnsi="Corbel Light"/>
        </w:rPr>
        <w:t xml:space="preserve"> </w:t>
      </w:r>
      <w:r w:rsidR="00603BEA">
        <w:rPr>
          <w:rFonts w:ascii="Corbel Light" w:hAnsi="Corbel Light"/>
        </w:rPr>
        <w:t>(minst 3 pers.) :</w:t>
      </w:r>
      <w:r w:rsidR="00055729" w:rsidRPr="000664CB">
        <w:rPr>
          <w:rFonts w:ascii="Corbel Light" w:hAnsi="Corbel Light"/>
        </w:rPr>
        <w:t xml:space="preserve">15% </w:t>
      </w:r>
      <w:r w:rsidR="00603BEA">
        <w:rPr>
          <w:rFonts w:ascii="Corbel Light" w:hAnsi="Corbel Light"/>
        </w:rPr>
        <w:t>rabatt</w:t>
      </w:r>
    </w:p>
    <w:p w14:paraId="3F79A9A8" w14:textId="2DE7A3CD" w:rsidR="0032793A" w:rsidRDefault="00603BEA" w:rsidP="003278DE">
      <w:pPr>
        <w:ind w:left="720" w:firstLine="720"/>
        <w:rPr>
          <w:rFonts w:ascii="Corbel Light" w:hAnsi="Corbel Light"/>
        </w:rPr>
      </w:pPr>
      <w:r>
        <w:rPr>
          <w:rFonts w:ascii="Corbel Light" w:hAnsi="Corbel Light"/>
        </w:rPr>
        <w:lastRenderedPageBreak/>
        <w:t>(</w:t>
      </w:r>
      <w:r w:rsidR="00055729" w:rsidRPr="00603BEA">
        <w:rPr>
          <w:rFonts w:ascii="Corbel Light" w:hAnsi="Corbel Light"/>
        </w:rPr>
        <w:t>12 måneder binding</w:t>
      </w:r>
      <w:r w:rsidR="001C2ECB" w:rsidRPr="00603BEA">
        <w:rPr>
          <w:rFonts w:ascii="Corbel Light" w:hAnsi="Corbel Light"/>
        </w:rPr>
        <w:t xml:space="preserve"> </w:t>
      </w:r>
      <w:r w:rsidR="00EC26EC" w:rsidRPr="00603BEA">
        <w:rPr>
          <w:rFonts w:ascii="Corbel Light" w:hAnsi="Corbel Light"/>
        </w:rPr>
        <w:t xml:space="preserve">- </w:t>
      </w:r>
      <w:r w:rsidR="00012B3F" w:rsidRPr="00603BEA">
        <w:rPr>
          <w:rFonts w:ascii="Corbel Light" w:hAnsi="Corbel Light"/>
        </w:rPr>
        <w:t>212,- pr mnd.</w:t>
      </w:r>
      <w:r>
        <w:rPr>
          <w:rFonts w:ascii="Corbel Light" w:hAnsi="Corbel Light"/>
        </w:rPr>
        <w:t>)</w:t>
      </w:r>
    </w:p>
    <w:p w14:paraId="7D1E90E1" w14:textId="77777777" w:rsidR="00C21AC9" w:rsidRPr="000664CB" w:rsidRDefault="00C21AC9" w:rsidP="005C2EB9">
      <w:pPr>
        <w:rPr>
          <w:rFonts w:ascii="Corbel Light" w:hAnsi="Corbel Light"/>
        </w:rPr>
      </w:pPr>
    </w:p>
    <w:p w14:paraId="0BDD3B06" w14:textId="026F226B" w:rsidR="0032793A" w:rsidRPr="00C21AC9" w:rsidRDefault="0032793A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C21AC9">
        <w:rPr>
          <w:rFonts w:ascii="Corbel Light" w:hAnsi="Corbel Light"/>
          <w:b/>
          <w:bCs/>
        </w:rPr>
        <w:t>Tegning av medlemskap</w:t>
      </w:r>
    </w:p>
    <w:p w14:paraId="171EA000" w14:textId="329D945D" w:rsidR="005C2EB9" w:rsidRPr="0032793A" w:rsidRDefault="0032793A" w:rsidP="0032793A">
      <w:pPr>
        <w:rPr>
          <w:rFonts w:ascii="Corbel Light" w:hAnsi="Corbel Light"/>
        </w:rPr>
      </w:pPr>
      <w:r w:rsidRPr="0032793A">
        <w:rPr>
          <w:rFonts w:ascii="Corbel Light" w:hAnsi="Corbel Light"/>
        </w:rPr>
        <w:t xml:space="preserve">Innmelding skjer </w:t>
      </w:r>
      <w:r>
        <w:rPr>
          <w:rFonts w:ascii="Corbel Light" w:hAnsi="Corbel Light"/>
        </w:rPr>
        <w:t>ved signering av kontrakt</w:t>
      </w:r>
      <w:r w:rsidRPr="0032793A">
        <w:rPr>
          <w:rFonts w:ascii="Corbel Light" w:hAnsi="Corbel Light"/>
        </w:rPr>
        <w:t>. Kontrakten er personlig og kan ikke overdras eller selges til andre. Medlemmet plikter å lese og følge reglementet som er tilgjengelig på hjemmesiden. Det forutsettes at medlemmet ikke har sykdommer/tilstander hvor trening ikke er anbefalt. All trening skjer på eget ansvar og medlemmer kan ikke nekte å bli dopi</w:t>
      </w:r>
      <w:r w:rsidR="00603BEA">
        <w:rPr>
          <w:rFonts w:ascii="Corbel Light" w:hAnsi="Corbel Light"/>
        </w:rPr>
        <w:t>n</w:t>
      </w:r>
      <w:r w:rsidRPr="0032793A">
        <w:rPr>
          <w:rFonts w:ascii="Corbel Light" w:hAnsi="Corbel Light"/>
        </w:rPr>
        <w:t xml:space="preserve">gtestet. Kunden plikter å oppgi korrekt personalia og kontaktinformasjon. Ved bytte av adresse, telefonnummer eller lignende skal senteret ha beskjed. </w:t>
      </w:r>
      <w:r w:rsidR="005C2EB9" w:rsidRPr="0032793A">
        <w:rPr>
          <w:rFonts w:ascii="Corbel Light" w:hAnsi="Corbel Light"/>
        </w:rPr>
        <w:t>Medlemsbetingelsene og vilkårene trer i kraft ved inngåelse av kontrakt og er bindende for begge parter. Kontraktinngåelsen gjelder fra medlemsvilkårene er akseptert og første betaling foretatt.</w:t>
      </w:r>
      <w:r w:rsidR="00482C21">
        <w:rPr>
          <w:rFonts w:ascii="Corbel Light" w:hAnsi="Corbel Light"/>
        </w:rPr>
        <w:t xml:space="preserve"> Barn 13-14 år kan trene sammen med foreldre.</w:t>
      </w:r>
    </w:p>
    <w:p w14:paraId="717BD1B0" w14:textId="10E7BA47" w:rsidR="008A45AB" w:rsidRDefault="007C4C12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>
        <w:rPr>
          <w:rFonts w:ascii="Corbel Light" w:hAnsi="Corbel Light"/>
          <w:b/>
          <w:bCs/>
        </w:rPr>
        <w:t>O</w:t>
      </w:r>
      <w:r w:rsidR="008A45AB">
        <w:rPr>
          <w:rFonts w:ascii="Corbel Light" w:hAnsi="Corbel Light"/>
          <w:b/>
          <w:bCs/>
        </w:rPr>
        <w:t>ppsigelse</w:t>
      </w:r>
    </w:p>
    <w:p w14:paraId="4ED743E5" w14:textId="56B7A6E7" w:rsidR="002F6F35" w:rsidRPr="002F6F35" w:rsidRDefault="002F6F35" w:rsidP="002F6F35">
      <w:pPr>
        <w:rPr>
          <w:rFonts w:ascii="Corbel Light" w:hAnsi="Corbel Light"/>
        </w:rPr>
      </w:pPr>
      <w:r w:rsidRPr="002F6F35">
        <w:rPr>
          <w:rFonts w:ascii="Corbel Light" w:hAnsi="Corbel Light"/>
        </w:rPr>
        <w:t xml:space="preserve">Løpende medlemskap må sies opp før den </w:t>
      </w:r>
      <w:r w:rsidR="002D0604">
        <w:rPr>
          <w:rFonts w:ascii="Corbel Light" w:hAnsi="Corbel Light"/>
        </w:rPr>
        <w:t>25</w:t>
      </w:r>
      <w:r w:rsidRPr="002F6F35">
        <w:rPr>
          <w:rFonts w:ascii="Corbel Light" w:hAnsi="Corbel Light"/>
        </w:rPr>
        <w:t>. i hver måned for å unngå å måtte betale for ny måned.</w:t>
      </w:r>
    </w:p>
    <w:p w14:paraId="4DBC6B2E" w14:textId="77777777" w:rsidR="002F6F35" w:rsidRPr="002F6F35" w:rsidRDefault="002F6F35" w:rsidP="002F6F35">
      <w:pPr>
        <w:rPr>
          <w:rFonts w:ascii="Corbel Light" w:hAnsi="Corbel Light"/>
        </w:rPr>
      </w:pPr>
      <w:r w:rsidRPr="002F6F35">
        <w:rPr>
          <w:rFonts w:ascii="Corbel Light" w:hAnsi="Corbel Light"/>
        </w:rPr>
        <w:t>OBS! Medlemskap med bindingstid fortsetter å løpe etter endt periode inntil vi mottar skriftlig oppsigelse.</w:t>
      </w:r>
    </w:p>
    <w:p w14:paraId="74AD356C" w14:textId="1AAF8C2E" w:rsidR="000A4CB1" w:rsidRDefault="002F6F35" w:rsidP="000A4CB1">
      <w:pPr>
        <w:rPr>
          <w:rFonts w:ascii="Corbel Light" w:hAnsi="Corbel Light"/>
        </w:rPr>
      </w:pPr>
      <w:r w:rsidRPr="002F6F35">
        <w:rPr>
          <w:rFonts w:ascii="Corbel Light" w:hAnsi="Corbel Light"/>
        </w:rPr>
        <w:t xml:space="preserve">Ved ønske om oppsigelse før </w:t>
      </w:r>
      <w:r w:rsidR="002D0604" w:rsidRPr="002F6F35">
        <w:rPr>
          <w:rFonts w:ascii="Corbel Light" w:hAnsi="Corbel Light"/>
        </w:rPr>
        <w:t>kontrakts utløp</w:t>
      </w:r>
      <w:r w:rsidRPr="002F6F35">
        <w:rPr>
          <w:rFonts w:ascii="Corbel Light" w:hAnsi="Corbel Light"/>
        </w:rPr>
        <w:t xml:space="preserve"> (i bindingstiden) må det leveres skriftlig søknad til treningssenteret og relevant dokumentasjon (</w:t>
      </w:r>
      <w:r w:rsidR="00C8132E">
        <w:rPr>
          <w:rFonts w:ascii="Corbel Light" w:hAnsi="Corbel Light"/>
        </w:rPr>
        <w:t xml:space="preserve">legeerklæring, </w:t>
      </w:r>
      <w:r w:rsidRPr="002F6F35">
        <w:rPr>
          <w:rFonts w:ascii="Corbel Light" w:hAnsi="Corbel Light"/>
        </w:rPr>
        <w:t>flyttemelding e.l.). At kunden ikke finner tid til trening</w:t>
      </w:r>
      <w:r w:rsidR="00C8132E">
        <w:rPr>
          <w:rFonts w:ascii="Corbel Light" w:hAnsi="Corbel Light"/>
        </w:rPr>
        <w:t>,</w:t>
      </w:r>
      <w:r w:rsidRPr="002F6F35">
        <w:rPr>
          <w:rFonts w:ascii="Corbel Light" w:hAnsi="Corbel Light"/>
        </w:rPr>
        <w:t xml:space="preserve"> er ikke en gyldig grunn for oppsigelse av kontrakten.</w:t>
      </w:r>
      <w:r w:rsidR="000A4CB1" w:rsidRPr="000A4CB1">
        <w:rPr>
          <w:rFonts w:ascii="Corbel Light" w:hAnsi="Corbel Light"/>
        </w:rPr>
        <w:t xml:space="preserve"> </w:t>
      </w:r>
    </w:p>
    <w:p w14:paraId="1CBD7823" w14:textId="5C103424" w:rsidR="000A4CB1" w:rsidRPr="000664CB" w:rsidRDefault="000A4CB1" w:rsidP="000A4CB1">
      <w:pPr>
        <w:rPr>
          <w:rFonts w:ascii="Corbel Light" w:hAnsi="Corbel Light"/>
        </w:rPr>
      </w:pPr>
      <w:r w:rsidRPr="000664CB">
        <w:rPr>
          <w:rFonts w:ascii="Corbel Light" w:hAnsi="Corbel Light"/>
        </w:rPr>
        <w:t>Ved oppsigelse for abonnement uten bindingstid opphører medlemskapet ved utgangen av den første hele kalendermåneden som kommer etter oppsigelsesmåneden. Eks. ved innlevering av oppsigelse i november utløper avtalen den 31. desember med siste betalingstrekk den 1. desember.</w:t>
      </w:r>
    </w:p>
    <w:p w14:paraId="2BB68F36" w14:textId="77777777" w:rsidR="000A4CB1" w:rsidRPr="000664CB" w:rsidRDefault="000A4CB1" w:rsidP="000A4CB1">
      <w:pPr>
        <w:rPr>
          <w:rFonts w:ascii="Corbel Light" w:hAnsi="Corbel Light"/>
        </w:rPr>
      </w:pPr>
      <w:r w:rsidRPr="000664CB">
        <w:rPr>
          <w:rFonts w:ascii="Corbel Light" w:hAnsi="Corbel Light"/>
        </w:rPr>
        <w:t xml:space="preserve">Ved oppsigelse av medlemskap med binding opphører medlemskapet når abonnementet har løpt i 12 måneder fra innmeldingsdato. </w:t>
      </w:r>
    </w:p>
    <w:p w14:paraId="57B9042C" w14:textId="18A8F25D" w:rsidR="002F6F35" w:rsidRDefault="002F6F35" w:rsidP="002F6F35">
      <w:pPr>
        <w:rPr>
          <w:rFonts w:ascii="Corbel Light" w:hAnsi="Corbel Light"/>
        </w:rPr>
      </w:pPr>
    </w:p>
    <w:p w14:paraId="2466AB16" w14:textId="77777777" w:rsidR="00C21AC9" w:rsidRPr="002F6F35" w:rsidRDefault="00C21AC9" w:rsidP="002F6F35">
      <w:pPr>
        <w:rPr>
          <w:rFonts w:ascii="Corbel Light" w:hAnsi="Corbel Light"/>
        </w:rPr>
      </w:pPr>
    </w:p>
    <w:p w14:paraId="43AF0BE0" w14:textId="77777777" w:rsidR="008A45AB" w:rsidRDefault="008A45AB" w:rsidP="008A45AB">
      <w:pPr>
        <w:pStyle w:val="Listeavsnitt"/>
        <w:rPr>
          <w:rFonts w:ascii="Corbel Light" w:hAnsi="Corbel Light"/>
          <w:b/>
          <w:bCs/>
        </w:rPr>
      </w:pPr>
    </w:p>
    <w:p w14:paraId="0CECD414" w14:textId="24E1F483" w:rsidR="005C2EB9" w:rsidRPr="005B1BD3" w:rsidRDefault="002D6F7B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>
        <w:rPr>
          <w:rFonts w:ascii="Corbel Light" w:hAnsi="Corbel Light"/>
          <w:b/>
          <w:bCs/>
        </w:rPr>
        <w:t xml:space="preserve">Rettigheter og plikter </w:t>
      </w:r>
    </w:p>
    <w:p w14:paraId="7490BFF4" w14:textId="53B565AC" w:rsidR="005C2EB9" w:rsidRPr="000664CB" w:rsidRDefault="005C2EB9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>Det er medlemmets plikt å sette seg inn senterets</w:t>
      </w:r>
      <w:r w:rsidR="00CB15A3">
        <w:rPr>
          <w:rFonts w:ascii="Corbel Light" w:hAnsi="Corbel Light"/>
        </w:rPr>
        <w:t xml:space="preserve"> </w:t>
      </w:r>
      <w:r w:rsidRPr="000664CB">
        <w:rPr>
          <w:rFonts w:ascii="Corbel Light" w:hAnsi="Corbel Light"/>
        </w:rPr>
        <w:t>rømningsplan/branninstruks. Denne finner du ved nødutgangsdøren ved inngangsporten på ditt senter.</w:t>
      </w:r>
    </w:p>
    <w:p w14:paraId="7D0C18B8" w14:textId="3504F84E" w:rsidR="007252B2" w:rsidRDefault="007252B2" w:rsidP="005C2EB9">
      <w:pPr>
        <w:rPr>
          <w:rFonts w:ascii="Corbel Light" w:hAnsi="Corbel Light"/>
        </w:rPr>
      </w:pPr>
      <w:r>
        <w:rPr>
          <w:rFonts w:ascii="Corbel Light" w:hAnsi="Corbel Light"/>
        </w:rPr>
        <w:t>Julebygda treningssenter</w:t>
      </w:r>
      <w:r w:rsidR="004947CB">
        <w:rPr>
          <w:rFonts w:ascii="Corbel Light" w:hAnsi="Corbel Light"/>
        </w:rPr>
        <w:t xml:space="preserve"> kan</w:t>
      </w:r>
      <w:r>
        <w:rPr>
          <w:rFonts w:ascii="Corbel Light" w:hAnsi="Corbel Light"/>
        </w:rPr>
        <w:t>:</w:t>
      </w:r>
    </w:p>
    <w:p w14:paraId="3B618A7D" w14:textId="0A6FCC81" w:rsidR="005C2EB9" w:rsidRPr="007252B2" w:rsidRDefault="005C2EB9" w:rsidP="007252B2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252B2">
        <w:rPr>
          <w:rFonts w:ascii="Corbel Light" w:hAnsi="Corbel Light"/>
        </w:rPr>
        <w:t>Foretar adgangskontroll ved at medlemmet registrerer seg ved hjelp av medlemsbrikke.</w:t>
      </w:r>
    </w:p>
    <w:p w14:paraId="280ABB5F" w14:textId="5FCB5CDD" w:rsidR="005C2EB9" w:rsidRPr="007252B2" w:rsidRDefault="005C2EB9" w:rsidP="007252B2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252B2">
        <w:rPr>
          <w:rFonts w:ascii="Corbel Light" w:hAnsi="Corbel Light"/>
        </w:rPr>
        <w:t>Vil kunne foreta sjekk av ID i senteret.</w:t>
      </w:r>
    </w:p>
    <w:p w14:paraId="3EC2FCCF" w14:textId="7E696DC2" w:rsidR="005C2EB9" w:rsidRPr="007252B2" w:rsidRDefault="005C2EB9" w:rsidP="007252B2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252B2">
        <w:rPr>
          <w:rFonts w:ascii="Corbel Light" w:hAnsi="Corbel Light"/>
        </w:rPr>
        <w:t xml:space="preserve">Kan med rimelig varsel holde stengt eller redusere tilbud/åpningstider </w:t>
      </w:r>
      <w:r w:rsidR="00091FDC">
        <w:rPr>
          <w:rFonts w:ascii="Corbel Light" w:hAnsi="Corbel Light"/>
        </w:rPr>
        <w:t>ved spesielle anledninger og nødvendig vedlikeholdsarbeid</w:t>
      </w:r>
    </w:p>
    <w:p w14:paraId="59696E1C" w14:textId="00B322BD" w:rsidR="005C2EB9" w:rsidRPr="00091FDC" w:rsidRDefault="005C2EB9" w:rsidP="00091FDC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091FDC">
        <w:rPr>
          <w:rFonts w:ascii="Corbel Light" w:hAnsi="Corbel Light"/>
        </w:rPr>
        <w:t>Forbeholder seg retten til å stenge senteret ved uforutsette avbrudd i driften som ligger utenfor vår kontroll.</w:t>
      </w:r>
    </w:p>
    <w:p w14:paraId="3CB20B01" w14:textId="34C7FE45" w:rsidR="005C2EB9" w:rsidRPr="00384CF0" w:rsidRDefault="005C2EB9" w:rsidP="00384CF0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384CF0">
        <w:rPr>
          <w:rFonts w:ascii="Corbel Light" w:hAnsi="Corbel Light"/>
        </w:rPr>
        <w:t>Fraskriver seg ethvert ansvar for tap og skader på personer eller gjenstander som oppstår under, eller som følge av opphold i senteret, herunder tap og skader på klær og personlige eiendeler, med mindre senteret har opptrådt uaktsomt.</w:t>
      </w:r>
    </w:p>
    <w:p w14:paraId="155CEF3F" w14:textId="35BB5B8E" w:rsidR="005C2EB9" w:rsidRPr="00384CF0" w:rsidRDefault="005C2EB9" w:rsidP="00384CF0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384CF0">
        <w:rPr>
          <w:rFonts w:ascii="Corbel Light" w:hAnsi="Corbel Light"/>
        </w:rPr>
        <w:t xml:space="preserve">Fastsetter de regler som gjelder i senteret. Medlemmet forplikter seg til å følge de anvisninger og regler som er </w:t>
      </w:r>
      <w:r w:rsidR="00384CF0">
        <w:rPr>
          <w:rFonts w:ascii="Corbel Light" w:hAnsi="Corbel Light"/>
        </w:rPr>
        <w:t>gjeldende for treningssenteret.</w:t>
      </w:r>
    </w:p>
    <w:p w14:paraId="2952FB1C" w14:textId="18498A60" w:rsidR="005C2EB9" w:rsidRPr="00044D2C" w:rsidRDefault="005C2EB9" w:rsidP="00044D2C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044D2C">
        <w:rPr>
          <w:rFonts w:ascii="Corbel Light" w:hAnsi="Corbel Light"/>
        </w:rPr>
        <w:t>Har rett til å overdra denne kontrakten med alle rettigheter til tredjepart.</w:t>
      </w:r>
    </w:p>
    <w:p w14:paraId="6F7835FD" w14:textId="049768D0" w:rsidR="005C2EB9" w:rsidRPr="0013053F" w:rsidRDefault="005C2EB9" w:rsidP="0013053F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13053F">
        <w:rPr>
          <w:rFonts w:ascii="Corbel Light" w:hAnsi="Corbel Light"/>
        </w:rPr>
        <w:t>Etterstreber et dopingfritt miljø i enhver aktivitet i regi av Treningssenteret</w:t>
      </w:r>
    </w:p>
    <w:p w14:paraId="589B62A1" w14:textId="1869B4DF" w:rsidR="005C2EB9" w:rsidRPr="0013053F" w:rsidRDefault="005C2EB9" w:rsidP="0013053F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13053F">
        <w:rPr>
          <w:rFonts w:ascii="Corbel Light" w:hAnsi="Corbel Light"/>
        </w:rPr>
        <w:t>All kundedata og personlig informasjon blir behandlet i henhold til Norsk Lov.</w:t>
      </w:r>
    </w:p>
    <w:p w14:paraId="335423C4" w14:textId="77777777" w:rsidR="00661F79" w:rsidRDefault="00661F79" w:rsidP="005C2EB9">
      <w:pPr>
        <w:rPr>
          <w:rFonts w:ascii="Corbel Light" w:hAnsi="Corbel Light"/>
        </w:rPr>
      </w:pPr>
    </w:p>
    <w:p w14:paraId="44A2349A" w14:textId="77777777" w:rsidR="00661F79" w:rsidRDefault="00661F79" w:rsidP="005C2EB9">
      <w:pPr>
        <w:rPr>
          <w:rFonts w:ascii="Corbel Light" w:hAnsi="Corbel Light"/>
        </w:rPr>
      </w:pPr>
    </w:p>
    <w:p w14:paraId="3A982F8A" w14:textId="77777777" w:rsidR="00661F79" w:rsidRDefault="00661F79" w:rsidP="005C2EB9">
      <w:pPr>
        <w:rPr>
          <w:rFonts w:ascii="Corbel Light" w:hAnsi="Corbel Light"/>
        </w:rPr>
      </w:pPr>
    </w:p>
    <w:p w14:paraId="5C86208B" w14:textId="77777777" w:rsidR="00661F79" w:rsidRDefault="00661F79" w:rsidP="005C2EB9">
      <w:pPr>
        <w:rPr>
          <w:rFonts w:ascii="Corbel Light" w:hAnsi="Corbel Light"/>
        </w:rPr>
      </w:pPr>
    </w:p>
    <w:p w14:paraId="5C239D05" w14:textId="7B6493C7" w:rsidR="005C2EB9" w:rsidRPr="000664CB" w:rsidRDefault="007C4C12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>Medlemmet</w:t>
      </w:r>
      <w:r>
        <w:rPr>
          <w:rFonts w:ascii="Corbel Light" w:hAnsi="Corbel Light"/>
        </w:rPr>
        <w:t>:</w:t>
      </w:r>
    </w:p>
    <w:p w14:paraId="38DA0225" w14:textId="002BB484" w:rsidR="005C2EB9" w:rsidRPr="004947CB" w:rsidRDefault="005C2EB9" w:rsidP="004947CB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4947CB">
        <w:rPr>
          <w:rFonts w:ascii="Corbel Light" w:hAnsi="Corbel Light"/>
        </w:rPr>
        <w:t>Plikter endre personalopplysninger ved flytting, endring av navn, telefonnummer</w:t>
      </w:r>
    </w:p>
    <w:p w14:paraId="1E9118C4" w14:textId="51AC1F3D" w:rsidR="005C2EB9" w:rsidRDefault="005C2EB9" w:rsidP="004947CB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4947CB">
        <w:rPr>
          <w:rFonts w:ascii="Corbel Light" w:hAnsi="Corbel Light"/>
        </w:rPr>
        <w:t>Plikter å endre kortinformasjon ved bytte av bankkort. Endring blir belastet etter gjeldende takst.</w:t>
      </w:r>
    </w:p>
    <w:p w14:paraId="533735AF" w14:textId="1CF3E62B" w:rsidR="00661F79" w:rsidRPr="00661F79" w:rsidRDefault="00661F79" w:rsidP="00661F79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>
        <w:rPr>
          <w:rFonts w:ascii="Corbel Light" w:hAnsi="Corbel Light"/>
        </w:rPr>
        <w:t>PT timer må medlemmet selv bestille tid til. PT timer betales i tillegg til månedsprisen. Beløpet betales samme dag som PT timen finner sted.</w:t>
      </w:r>
    </w:p>
    <w:p w14:paraId="3EA847EB" w14:textId="4D8E2DBA" w:rsidR="005C2EB9" w:rsidRPr="004947CB" w:rsidRDefault="005C2EB9" w:rsidP="004947CB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4947CB">
        <w:rPr>
          <w:rFonts w:ascii="Corbel Light" w:hAnsi="Corbel Light"/>
        </w:rPr>
        <w:t>Står selv ansvarlig for at egen helsetilstand ikke medfører helsemessig risiko ved deltakelse i aktivitetene på senteret.</w:t>
      </w:r>
    </w:p>
    <w:p w14:paraId="58DBD65D" w14:textId="5F51AFFD" w:rsidR="005C2EB9" w:rsidRPr="004947CB" w:rsidRDefault="005C2EB9" w:rsidP="004947CB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4947CB">
        <w:rPr>
          <w:rFonts w:ascii="Corbel Light" w:hAnsi="Corbel Light"/>
        </w:rPr>
        <w:t>Er innforstått med at medlemskapet er personlig og ikke kan benyttes av eller overdras til en annen person. Ved brudd på disse reglene</w:t>
      </w:r>
      <w:r w:rsidR="001C59F5">
        <w:rPr>
          <w:rFonts w:ascii="Corbel Light" w:hAnsi="Corbel Light"/>
        </w:rPr>
        <w:t xml:space="preserve"> kan</w:t>
      </w:r>
      <w:r w:rsidRPr="004947CB">
        <w:rPr>
          <w:rFonts w:ascii="Corbel Light" w:hAnsi="Corbel Light"/>
        </w:rPr>
        <w:t xml:space="preserve"> medlemmet bli belastet med </w:t>
      </w:r>
      <w:r w:rsidR="00A33E17">
        <w:rPr>
          <w:rFonts w:ascii="Corbel Light" w:hAnsi="Corbel Light"/>
        </w:rPr>
        <w:t>gebyr som tilsvarer en ekstra månedsleie.</w:t>
      </w:r>
    </w:p>
    <w:p w14:paraId="04BB9F61" w14:textId="68E48573" w:rsidR="005C2EB9" w:rsidRPr="00A33E17" w:rsidRDefault="005C2EB9" w:rsidP="00A33E17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A33E17">
        <w:rPr>
          <w:rFonts w:ascii="Corbel Light" w:hAnsi="Corbel Light"/>
        </w:rPr>
        <w:t>Adgangskortet kan ikke benyttes til å slippe inn andre enn deg selv. Brudd på dette vil føre til bortvisning. Innbetalt medlemsavgift vil ikke bli refundert.</w:t>
      </w:r>
    </w:p>
    <w:p w14:paraId="5DC448D6" w14:textId="37CA4884" w:rsidR="005C2EB9" w:rsidRPr="00FB368A" w:rsidRDefault="005C2EB9" w:rsidP="00FB368A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FB368A">
        <w:rPr>
          <w:rFonts w:ascii="Corbel Light" w:hAnsi="Corbel Light"/>
        </w:rPr>
        <w:t>Er selv ansvarlig for egne eiendeler og verdisaker. Dersom man må bryte opp hengelås på skap pga</w:t>
      </w:r>
      <w:r w:rsidR="00FB368A">
        <w:rPr>
          <w:rFonts w:ascii="Corbel Light" w:hAnsi="Corbel Light"/>
        </w:rPr>
        <w:t>.</w:t>
      </w:r>
      <w:r w:rsidRPr="00FB368A">
        <w:rPr>
          <w:rFonts w:ascii="Corbel Light" w:hAnsi="Corbel Light"/>
        </w:rPr>
        <w:t xml:space="preserve"> mistet nøkkel el, har medlemmet ikke anledning til å gjøre dette på egen hånd. Dette skal foretas av Treningssenterets personale. Skap kan kun brukes når du selv er til</w:t>
      </w:r>
      <w:r w:rsidR="00FE65BF">
        <w:rPr>
          <w:rFonts w:ascii="Corbel Light" w:hAnsi="Corbel Light"/>
        </w:rPr>
        <w:t xml:space="preserve"> </w:t>
      </w:r>
      <w:r w:rsidRPr="00FB368A">
        <w:rPr>
          <w:rFonts w:ascii="Corbel Light" w:hAnsi="Corbel Light"/>
        </w:rPr>
        <w:t xml:space="preserve">stede på senteret. Skap kan bli åpnet av personalet hvis skap er låst </w:t>
      </w:r>
      <w:r w:rsidR="00FE65BF">
        <w:rPr>
          <w:rFonts w:ascii="Corbel Light" w:hAnsi="Corbel Light"/>
        </w:rPr>
        <w:t>over lengre tid og du ikke er til stede</w:t>
      </w:r>
      <w:r w:rsidRPr="00FB368A">
        <w:rPr>
          <w:rFonts w:ascii="Corbel Light" w:hAnsi="Corbel Light"/>
        </w:rPr>
        <w:t>.</w:t>
      </w:r>
    </w:p>
    <w:p w14:paraId="4E2B3200" w14:textId="170A93AA" w:rsidR="005C2EB9" w:rsidRPr="00611453" w:rsidRDefault="005C2EB9" w:rsidP="00611453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611453">
        <w:rPr>
          <w:rFonts w:ascii="Corbel Light" w:hAnsi="Corbel Light"/>
        </w:rPr>
        <w:t>Aksepterer at man ikke kan kreve erstatning/refusjon av treningsavgift og at medlemskontrakten ikke kan sies opp dersom senteret må holde stengt ved uforutsette avbrudd i driften.</w:t>
      </w:r>
    </w:p>
    <w:p w14:paraId="6A2A184B" w14:textId="664CC18C" w:rsidR="005C2EB9" w:rsidRPr="007C2BFC" w:rsidRDefault="005C2EB9" w:rsidP="007C2BFC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C2BFC">
        <w:rPr>
          <w:rFonts w:ascii="Corbel Light" w:hAnsi="Corbel Light"/>
        </w:rPr>
        <w:t>Plikter å sette seg inn i hvilken aldersgrense som gjelder på senteret han/hun skal trene. Ved brudd på aldersgrensen vil vi avslutte medlemskapet. Innbetalt medlemsavgift og adm.</w:t>
      </w:r>
      <w:r w:rsidR="004843B8">
        <w:rPr>
          <w:rFonts w:ascii="Corbel Light" w:hAnsi="Corbel Light"/>
        </w:rPr>
        <w:t xml:space="preserve"> </w:t>
      </w:r>
      <w:r w:rsidRPr="007C2BFC">
        <w:rPr>
          <w:rFonts w:ascii="Corbel Light" w:hAnsi="Corbel Light"/>
        </w:rPr>
        <w:t>gebyr vil ikke bli refundert.</w:t>
      </w:r>
    </w:p>
    <w:p w14:paraId="2AC872DB" w14:textId="77777777" w:rsidR="008A4F68" w:rsidRDefault="005C2EB9" w:rsidP="008A4F68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C2BFC">
        <w:rPr>
          <w:rFonts w:ascii="Corbel Light" w:hAnsi="Corbel Light"/>
        </w:rPr>
        <w:t xml:space="preserve">Ikke bruke dopingpreparater som fremkommer av særskilt dopingliste for treningssentre. Treningssenteret vil kunne gjennomføre dopingkontroll ved mistanke. Bruk av dopingmidler utgjør et vesentlig </w:t>
      </w:r>
      <w:r w:rsidRPr="007C2BFC">
        <w:rPr>
          <w:rFonts w:ascii="Corbel Light" w:hAnsi="Corbel Light"/>
        </w:rPr>
        <w:lastRenderedPageBreak/>
        <w:t>mislighold av treningsavtalen og gir Treningssenteret rett til å heve avtalen med øyeblikkelig virkning og utestenge deg som medlem for all fremtid. Medvirkning til dopingforbrytelse, eller til bruk av dopingmiddel, er straffbart og vil kunne føre til anmeldelse.</w:t>
      </w:r>
    </w:p>
    <w:p w14:paraId="620E4DD5" w14:textId="77777777" w:rsidR="008A4F68" w:rsidRPr="007C4C12" w:rsidRDefault="008A4F68" w:rsidP="007C4C12">
      <w:pPr>
        <w:ind w:left="720"/>
        <w:rPr>
          <w:rFonts w:ascii="Corbel Light" w:hAnsi="Corbel Light"/>
        </w:rPr>
      </w:pPr>
    </w:p>
    <w:p w14:paraId="0CE12FC7" w14:textId="2AA7C988" w:rsidR="00753C51" w:rsidRPr="007C4C12" w:rsidRDefault="00753C51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7C4C12">
        <w:rPr>
          <w:rFonts w:ascii="Corbel Light" w:hAnsi="Corbel Light"/>
          <w:b/>
          <w:bCs/>
        </w:rPr>
        <w:t>Betaling</w:t>
      </w:r>
    </w:p>
    <w:p w14:paraId="511BADD4" w14:textId="6B5B272D" w:rsidR="008A4F68" w:rsidRPr="008A4F68" w:rsidRDefault="008A4F68" w:rsidP="00B47071">
      <w:pPr>
        <w:rPr>
          <w:rFonts w:ascii="Corbel Light" w:hAnsi="Corbel Light"/>
        </w:rPr>
      </w:pPr>
      <w:r>
        <w:rPr>
          <w:rFonts w:ascii="Corbel Light" w:hAnsi="Corbel Light"/>
        </w:rPr>
        <w:t>Medlemmet</w:t>
      </w:r>
      <w:r w:rsidRPr="008A4F68">
        <w:rPr>
          <w:rFonts w:ascii="Corbel Light" w:hAnsi="Corbel Light"/>
        </w:rPr>
        <w:t xml:space="preserve"> plikter å betale fakturaene innen betalingsfristen. Gjentatte manglende betalinger vil føre til at adgangskortet blir sperret uten varsel.</w:t>
      </w:r>
    </w:p>
    <w:p w14:paraId="2DE8880A" w14:textId="593228BA" w:rsidR="008A4F68" w:rsidRPr="008A4F68" w:rsidRDefault="008A4F68" w:rsidP="008C4E59">
      <w:pPr>
        <w:rPr>
          <w:rFonts w:ascii="Corbel Light" w:hAnsi="Corbel Light"/>
        </w:rPr>
      </w:pPr>
      <w:r w:rsidRPr="008A4F68">
        <w:rPr>
          <w:rFonts w:ascii="Corbel Light" w:hAnsi="Corbel Light"/>
        </w:rPr>
        <w:t xml:space="preserve">Fakturering vil skje </w:t>
      </w:r>
      <w:r w:rsidRPr="00C71092">
        <w:rPr>
          <w:rFonts w:ascii="Corbel Light" w:hAnsi="Corbel Light"/>
        </w:rPr>
        <w:t>rundt den 1.</w:t>
      </w:r>
      <w:r w:rsidRPr="008A4F68">
        <w:rPr>
          <w:rFonts w:ascii="Corbel Light" w:hAnsi="Corbel Light"/>
        </w:rPr>
        <w:t xml:space="preserve"> </w:t>
      </w:r>
      <w:r w:rsidR="00991324">
        <w:rPr>
          <w:rFonts w:ascii="Corbel Light" w:hAnsi="Corbel Light"/>
        </w:rPr>
        <w:t>h</w:t>
      </w:r>
      <w:r w:rsidRPr="008A4F68">
        <w:rPr>
          <w:rFonts w:ascii="Corbel Light" w:hAnsi="Corbel Light"/>
        </w:rPr>
        <w:t>ver måned</w:t>
      </w:r>
      <w:r w:rsidR="00991324">
        <w:rPr>
          <w:rFonts w:ascii="Corbel Light" w:hAnsi="Corbel Light"/>
        </w:rPr>
        <w:t>. B</w:t>
      </w:r>
      <w:r w:rsidRPr="008A4F68">
        <w:rPr>
          <w:rFonts w:ascii="Corbel Light" w:hAnsi="Corbel Light"/>
        </w:rPr>
        <w:t>etalingsfrist vil være 10 dager.</w:t>
      </w:r>
      <w:r w:rsidR="00991324">
        <w:rPr>
          <w:rFonts w:ascii="Corbel Light" w:hAnsi="Corbel Light"/>
        </w:rPr>
        <w:t xml:space="preserve"> </w:t>
      </w:r>
    </w:p>
    <w:p w14:paraId="2BECFD32" w14:textId="5D9F73D7" w:rsidR="008A4F68" w:rsidRPr="008A4F68" w:rsidRDefault="008A4F68" w:rsidP="00CC752D">
      <w:pPr>
        <w:rPr>
          <w:rFonts w:ascii="Corbel Light" w:hAnsi="Corbel Light"/>
        </w:rPr>
      </w:pPr>
      <w:r w:rsidRPr="008A4F68">
        <w:rPr>
          <w:rFonts w:ascii="Corbel Light" w:hAnsi="Corbel Light"/>
        </w:rPr>
        <w:t xml:space="preserve">Oppdeling av betaling: Ved tegning av </w:t>
      </w:r>
      <w:r w:rsidR="00CC752D" w:rsidRPr="008A4F68">
        <w:rPr>
          <w:rFonts w:ascii="Corbel Light" w:hAnsi="Corbel Light"/>
        </w:rPr>
        <w:t>års avtale</w:t>
      </w:r>
      <w:r w:rsidRPr="008A4F68">
        <w:rPr>
          <w:rFonts w:ascii="Corbel Light" w:hAnsi="Corbel Light"/>
        </w:rPr>
        <w:t xml:space="preserve"> kan betalingen deles opp i månedlige avdrag. Det er kundens ansvar å ordne med fast trekk i bank. Forfall </w:t>
      </w:r>
      <w:r w:rsidRPr="00603BEA">
        <w:rPr>
          <w:rFonts w:ascii="Corbel Light" w:hAnsi="Corbel Light"/>
        </w:rPr>
        <w:t xml:space="preserve">settes til den </w:t>
      </w:r>
      <w:r w:rsidR="00544323" w:rsidRPr="00603BEA">
        <w:rPr>
          <w:rFonts w:ascii="Corbel Light" w:hAnsi="Corbel Light"/>
        </w:rPr>
        <w:t>1</w:t>
      </w:r>
      <w:r w:rsidR="00603BEA" w:rsidRPr="00603BEA">
        <w:rPr>
          <w:rFonts w:ascii="Corbel Light" w:hAnsi="Corbel Light"/>
        </w:rPr>
        <w:t>0</w:t>
      </w:r>
      <w:r w:rsidRPr="00603BEA">
        <w:rPr>
          <w:rFonts w:ascii="Corbel Light" w:hAnsi="Corbel Light"/>
        </w:rPr>
        <w:t>. i hver måned.</w:t>
      </w:r>
      <w:r w:rsidR="00CC752D">
        <w:rPr>
          <w:rFonts w:ascii="Corbel Light" w:hAnsi="Corbel Light"/>
        </w:rPr>
        <w:t xml:space="preserve"> </w:t>
      </w:r>
      <w:r w:rsidRPr="008A4F68">
        <w:rPr>
          <w:rFonts w:ascii="Corbel Light" w:hAnsi="Corbel Light"/>
        </w:rPr>
        <w:t>De under 18 år kan kun dele opp betaling ved foresattes godkjenning og signatur.</w:t>
      </w:r>
    </w:p>
    <w:p w14:paraId="0EDF62D3" w14:textId="67AF2FEB" w:rsidR="00753C51" w:rsidRPr="00860BD9" w:rsidRDefault="008A4F68" w:rsidP="00860BD9">
      <w:pPr>
        <w:rPr>
          <w:rFonts w:ascii="Corbel Light" w:hAnsi="Corbel Light"/>
        </w:rPr>
      </w:pPr>
      <w:r w:rsidRPr="008A4F68">
        <w:rPr>
          <w:rFonts w:ascii="Corbel Light" w:hAnsi="Corbel Light"/>
        </w:rPr>
        <w:t>Ved prisendringer skal kunden ha beskjed om dette i forkant. Prisene kan ikke endres underveis i en kontrakt med bindingstid, her vil en eventuell prisjustering tre i kraft etter endt bindingstid. Med mindre annet er avtalt vil fakturaer sendes på e-post.</w:t>
      </w:r>
      <w:r w:rsidR="002575DA">
        <w:rPr>
          <w:rFonts w:ascii="Corbel Light" w:hAnsi="Corbel Light"/>
        </w:rPr>
        <w:t xml:space="preserve"> </w:t>
      </w:r>
      <w:r w:rsidR="00753C51" w:rsidRPr="00753C51">
        <w:rPr>
          <w:rFonts w:ascii="Corbel Light" w:hAnsi="Corbel Light"/>
        </w:rPr>
        <w:t>Betaling for resterende dager i innværende måned samt innmeldingsavgift blir belastet ved inngåelse av avtale.</w:t>
      </w:r>
      <w:r w:rsidR="00860BD9">
        <w:rPr>
          <w:rFonts w:ascii="Corbel Light" w:hAnsi="Corbel Light"/>
        </w:rPr>
        <w:t xml:space="preserve"> </w:t>
      </w:r>
      <w:r w:rsidR="00753C51" w:rsidRPr="00860BD9">
        <w:rPr>
          <w:rFonts w:ascii="Corbel Light" w:hAnsi="Corbel Light"/>
        </w:rPr>
        <w:t>Betaling for de resterende månedene vil bli belastet betalingskortet den 1. i hver måned.</w:t>
      </w:r>
    </w:p>
    <w:p w14:paraId="67316F82" w14:textId="4EE32A94" w:rsidR="00A54391" w:rsidRPr="00860BD9" w:rsidRDefault="00753C51" w:rsidP="00860BD9">
      <w:pPr>
        <w:rPr>
          <w:rFonts w:ascii="Corbel Light" w:hAnsi="Corbel Light"/>
        </w:rPr>
      </w:pPr>
      <w:r w:rsidRPr="00860BD9">
        <w:rPr>
          <w:rFonts w:ascii="Corbel Light" w:hAnsi="Corbel Light"/>
        </w:rPr>
        <w:t>Betaling for kontantavtale skjer i sin helhet ved inngåelse av kontrakt.</w:t>
      </w:r>
    </w:p>
    <w:p w14:paraId="5A4229F1" w14:textId="4105EBBB" w:rsidR="005C2EB9" w:rsidRPr="00A54391" w:rsidRDefault="005C2EB9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A54391">
        <w:rPr>
          <w:rFonts w:ascii="Corbel Light" w:hAnsi="Corbel Light"/>
          <w:b/>
          <w:bCs/>
        </w:rPr>
        <w:t>Angrerett</w:t>
      </w:r>
    </w:p>
    <w:p w14:paraId="7530657E" w14:textId="514F4FCE" w:rsidR="00C21AC9" w:rsidRPr="000664CB" w:rsidRDefault="005C2EB9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>Man har etter angrefristloven rett til å heve kjøpet innen 14 dager fra kjøpsdato dersom kjøpet er gjort utenfor senterets fysiske lokaler og medlemskapet ikke er benyttet.</w:t>
      </w:r>
    </w:p>
    <w:p w14:paraId="6E540FF4" w14:textId="1BB83F5B" w:rsidR="005C2EB9" w:rsidRPr="001D27D2" w:rsidRDefault="005C2EB9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1D27D2">
        <w:rPr>
          <w:rFonts w:ascii="Corbel Light" w:hAnsi="Corbel Light"/>
          <w:b/>
          <w:bCs/>
        </w:rPr>
        <w:t>Prosedyre ved manglende betaling</w:t>
      </w:r>
    </w:p>
    <w:p w14:paraId="049FAB4D" w14:textId="78269080" w:rsidR="004F279C" w:rsidRDefault="005C2EB9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 xml:space="preserve">Ved uteblitt betaling til avtalt forfallsdato vil kravet bli oversendt 3. part for videre inndrivelse. De til enhver tid gjeldende regler i henhold til inkassolovens bestemmelser vil da tre i kraft. Ved mislighold av betaling kan Treningssenteret </w:t>
      </w:r>
      <w:r w:rsidRPr="000664CB">
        <w:rPr>
          <w:rFonts w:ascii="Corbel Light" w:hAnsi="Corbel Light"/>
        </w:rPr>
        <w:lastRenderedPageBreak/>
        <w:t>sperre adgang til senteret. Ved fortsatt ubetalte krav etter betalingsvarsel vil gjenværende kontraktsverdi i sin helhet forfalle til betaling.</w:t>
      </w:r>
    </w:p>
    <w:p w14:paraId="7A826838" w14:textId="77E537EF" w:rsidR="00000969" w:rsidRDefault="00000969" w:rsidP="005C2EB9">
      <w:pPr>
        <w:rPr>
          <w:rFonts w:ascii="Corbel Light" w:hAnsi="Corbel Light"/>
        </w:rPr>
      </w:pPr>
    </w:p>
    <w:p w14:paraId="2F9FB4F3" w14:textId="77777777" w:rsidR="00000969" w:rsidRPr="000664CB" w:rsidRDefault="00000969" w:rsidP="005C2EB9">
      <w:pPr>
        <w:rPr>
          <w:rFonts w:ascii="Corbel Light" w:hAnsi="Corbel Light"/>
        </w:rPr>
      </w:pPr>
    </w:p>
    <w:p w14:paraId="3648D30C" w14:textId="3ABF8F71" w:rsidR="005C2EB9" w:rsidRPr="00000969" w:rsidRDefault="005C2EB9" w:rsidP="0000096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000969">
        <w:rPr>
          <w:rFonts w:ascii="Corbel Light" w:hAnsi="Corbel Light"/>
          <w:b/>
          <w:bCs/>
        </w:rPr>
        <w:t>Frysing av medlemskap</w:t>
      </w:r>
    </w:p>
    <w:p w14:paraId="22D55525" w14:textId="77777777" w:rsidR="005C2EB9" w:rsidRPr="000664CB" w:rsidRDefault="005C2EB9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>Medlemmet kan fryse medlemskapet dersom ett av følgende inntreffer:</w:t>
      </w:r>
    </w:p>
    <w:p w14:paraId="6A81A953" w14:textId="08825570" w:rsidR="005C2EB9" w:rsidRPr="005418D8" w:rsidRDefault="005C2EB9" w:rsidP="005418D8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5418D8">
        <w:rPr>
          <w:rFonts w:ascii="Corbel Light" w:hAnsi="Corbel Light"/>
        </w:rPr>
        <w:t>Sykdom med sammenhengende sykdomsperiode i mer enn 1 måned.</w:t>
      </w:r>
    </w:p>
    <w:p w14:paraId="0B49CB2B" w14:textId="7C49FC07" w:rsidR="005C2EB9" w:rsidRPr="005418D8" w:rsidRDefault="005C2EB9" w:rsidP="005418D8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5418D8">
        <w:rPr>
          <w:rFonts w:ascii="Corbel Light" w:hAnsi="Corbel Light"/>
        </w:rPr>
        <w:t>Graviditet</w:t>
      </w:r>
    </w:p>
    <w:p w14:paraId="2903E752" w14:textId="6DB3E073" w:rsidR="005C2EB9" w:rsidRPr="007E7544" w:rsidRDefault="005C2EB9" w:rsidP="007E7544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E7544">
        <w:rPr>
          <w:rFonts w:ascii="Corbel Light" w:hAnsi="Corbel Light"/>
        </w:rPr>
        <w:t>Midlertidig utstasjonering i forbindelse med jobb/studier/militærtjeneste</w:t>
      </w:r>
    </w:p>
    <w:p w14:paraId="73393F5B" w14:textId="77777777" w:rsidR="007E7544" w:rsidRDefault="005C2EB9" w:rsidP="007E7544">
      <w:pPr>
        <w:pStyle w:val="Listeavsnitt"/>
        <w:numPr>
          <w:ilvl w:val="0"/>
          <w:numId w:val="24"/>
        </w:numPr>
        <w:rPr>
          <w:rFonts w:ascii="Corbel Light" w:hAnsi="Corbel Light"/>
        </w:rPr>
      </w:pPr>
      <w:r w:rsidRPr="007E7544">
        <w:rPr>
          <w:rFonts w:ascii="Corbel Light" w:hAnsi="Corbel Light"/>
        </w:rPr>
        <w:t>Medlemskapet kan ikke fryses i forbindelse med egen ferieavvikling</w:t>
      </w:r>
      <w:r w:rsidR="007E7544">
        <w:rPr>
          <w:rFonts w:ascii="Corbel Light" w:hAnsi="Corbel Light"/>
        </w:rPr>
        <w:t>.</w:t>
      </w:r>
    </w:p>
    <w:p w14:paraId="31EBC2FA" w14:textId="317DAE7C" w:rsidR="005C2EB9" w:rsidRPr="000664CB" w:rsidRDefault="005C2EB9" w:rsidP="005C2EB9">
      <w:pPr>
        <w:rPr>
          <w:rFonts w:ascii="Corbel Light" w:hAnsi="Corbel Light"/>
        </w:rPr>
      </w:pPr>
      <w:r w:rsidRPr="004379F2">
        <w:rPr>
          <w:rFonts w:ascii="Corbel Light" w:hAnsi="Corbel Light"/>
        </w:rPr>
        <w:t xml:space="preserve">Fryseperioden er minimum 1 måned og maksimum 6 måneder. Fryseperioden gis i hele kalendermåneder og må avtales på forhånd. Frys av medlemskap vil ikke innvilges med tilbakevirkende kraft. Dokumentasjon som sykemelding, attest fra lege/helsestasjon, bekreftelse fra arbeidsgiver/studiested skal vedlegges søknaden om frys og være spesifisert med fra og til </w:t>
      </w:r>
      <w:r w:rsidRPr="00603BEA">
        <w:rPr>
          <w:rFonts w:ascii="Corbel Light" w:hAnsi="Corbel Light"/>
        </w:rPr>
        <w:t xml:space="preserve">dato. Frys </w:t>
      </w:r>
      <w:r w:rsidR="004379F2" w:rsidRPr="00603BEA">
        <w:rPr>
          <w:rFonts w:ascii="Corbel Light" w:hAnsi="Corbel Light"/>
        </w:rPr>
        <w:t>sendes inn på e-post</w:t>
      </w:r>
      <w:r w:rsidR="00A764C0">
        <w:rPr>
          <w:rFonts w:ascii="Corbel Light" w:hAnsi="Corbel Light"/>
        </w:rPr>
        <w:t>.</w:t>
      </w:r>
    </w:p>
    <w:p w14:paraId="2887A32A" w14:textId="5FA4CD10" w:rsidR="008B4CCE" w:rsidRDefault="008B4CCE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8B4CCE">
        <w:rPr>
          <w:rFonts w:ascii="Corbel Light" w:hAnsi="Corbel Light"/>
          <w:b/>
          <w:bCs/>
        </w:rPr>
        <w:t>Nøkkelkort</w:t>
      </w:r>
    </w:p>
    <w:p w14:paraId="7D64352A" w14:textId="2EE0367E" w:rsidR="00C21AC9" w:rsidRDefault="00B97888" w:rsidP="00B97888">
      <w:pPr>
        <w:rPr>
          <w:rFonts w:ascii="Corbel Light" w:hAnsi="Corbel Light"/>
        </w:rPr>
      </w:pPr>
      <w:r w:rsidRPr="00B97888">
        <w:rPr>
          <w:rFonts w:ascii="Corbel Light" w:hAnsi="Corbel Light"/>
        </w:rPr>
        <w:t xml:space="preserve">Da </w:t>
      </w:r>
      <w:r w:rsidRPr="00A764C0">
        <w:rPr>
          <w:rFonts w:ascii="Corbel Light" w:hAnsi="Corbel Light"/>
        </w:rPr>
        <w:t xml:space="preserve">senteret er ubetjent, får alle kunder tildelt eget nøkkelkort. Nøkkelkortet koster </w:t>
      </w:r>
      <w:r w:rsidR="0099475D" w:rsidRPr="00A764C0">
        <w:rPr>
          <w:rFonts w:ascii="Corbel Light" w:hAnsi="Corbel Light"/>
        </w:rPr>
        <w:t>199</w:t>
      </w:r>
      <w:r w:rsidRPr="00A764C0">
        <w:rPr>
          <w:rFonts w:ascii="Corbel Light" w:hAnsi="Corbel Light"/>
        </w:rPr>
        <w:t>,- og betales ved innmelding.</w:t>
      </w:r>
      <w:r w:rsidRPr="00B97888">
        <w:rPr>
          <w:rFonts w:ascii="Corbel Light" w:hAnsi="Corbel Light"/>
        </w:rPr>
        <w:t xml:space="preserve"> Nøkkelkortet er personlig og kan ikke brukes/lånes av andre</w:t>
      </w:r>
      <w:r w:rsidRPr="00A764C0">
        <w:rPr>
          <w:rFonts w:ascii="Corbel Light" w:hAnsi="Corbel Light"/>
        </w:rPr>
        <w:t>. Kortet skal registreres i kortleser før hver trening.</w:t>
      </w:r>
      <w:r w:rsidRPr="00B97888">
        <w:rPr>
          <w:rFonts w:ascii="Corbel Light" w:hAnsi="Corbel Light"/>
        </w:rPr>
        <w:t xml:space="preserve"> Det er strengt forbudt å bruke eget kort som «døråpner» for andre eller å ta med andre som ikke er medlemmer inn i lokalene. Treningssenteret skal ha beskjed dersom du mister kortet, det er ditt ansvar at andre ikke misbruker dette. Ved overtredelse av disse reglene vil kortet bli sperret. </w:t>
      </w:r>
      <w:r w:rsidR="00C21AC9">
        <w:rPr>
          <w:rFonts w:ascii="Corbel Light" w:hAnsi="Corbel Light"/>
        </w:rPr>
        <w:t>Ved mistet kort må medlemmet betale for nytt kort</w:t>
      </w:r>
      <w:r w:rsidR="009B6EE0">
        <w:rPr>
          <w:rFonts w:ascii="Corbel Light" w:hAnsi="Corbel Light"/>
        </w:rPr>
        <w:t xml:space="preserve"> til 199,-.</w:t>
      </w:r>
    </w:p>
    <w:p w14:paraId="45D55646" w14:textId="441009C0" w:rsidR="00C21AC9" w:rsidRPr="00B97888" w:rsidRDefault="00B97888" w:rsidP="00B97888">
      <w:pPr>
        <w:rPr>
          <w:rFonts w:ascii="Corbel Light" w:hAnsi="Corbel Light"/>
        </w:rPr>
      </w:pPr>
      <w:r w:rsidRPr="00B97888">
        <w:rPr>
          <w:rFonts w:ascii="Corbel Light" w:hAnsi="Corbel Light"/>
        </w:rPr>
        <w:t>Alle må være ute av lokalet senest kl. 23.00.</w:t>
      </w:r>
    </w:p>
    <w:p w14:paraId="3CA3B920" w14:textId="3FFEAEE0" w:rsidR="005C2EB9" w:rsidRPr="00A764C0" w:rsidRDefault="005C2EB9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</w:rPr>
      </w:pPr>
      <w:r w:rsidRPr="00A764C0">
        <w:rPr>
          <w:rFonts w:ascii="Corbel Light" w:hAnsi="Corbel Light"/>
          <w:b/>
          <w:bCs/>
        </w:rPr>
        <w:t>Personvern</w:t>
      </w:r>
    </w:p>
    <w:p w14:paraId="13C7A627" w14:textId="4D23A874" w:rsidR="005C2EB9" w:rsidRPr="00A764C0" w:rsidRDefault="005C2EB9" w:rsidP="005C2EB9">
      <w:pPr>
        <w:rPr>
          <w:rFonts w:ascii="Corbel Light" w:hAnsi="Corbel Light"/>
        </w:rPr>
      </w:pPr>
      <w:r w:rsidRPr="00A764C0">
        <w:rPr>
          <w:rFonts w:ascii="Corbel Light" w:hAnsi="Corbel Light"/>
        </w:rPr>
        <w:lastRenderedPageBreak/>
        <w:t>Når du registrerer deg hos oss</w:t>
      </w:r>
      <w:r w:rsidR="00C558FE" w:rsidRPr="00A764C0">
        <w:rPr>
          <w:rFonts w:ascii="Corbel Light" w:hAnsi="Corbel Light"/>
        </w:rPr>
        <w:t>,</w:t>
      </w:r>
      <w:r w:rsidRPr="00A764C0">
        <w:rPr>
          <w:rFonts w:ascii="Corbel Light" w:hAnsi="Corbel Light"/>
        </w:rPr>
        <w:t xml:space="preserve"> oppbevarer vi blant annet navn, adresse og e-postadresse. Dette er informasjon vi trenger for registrering, adgangskontroll, fakturering samt kontakte deg om forhold i forbindelse</w:t>
      </w:r>
      <w:r w:rsidR="00A764C0">
        <w:rPr>
          <w:rFonts w:ascii="Corbel Light" w:hAnsi="Corbel Light"/>
        </w:rPr>
        <w:t xml:space="preserve"> med</w:t>
      </w:r>
      <w:r w:rsidRPr="00A764C0">
        <w:rPr>
          <w:rFonts w:ascii="Corbel Light" w:hAnsi="Corbel Light"/>
        </w:rPr>
        <w:t xml:space="preserve"> ditt medlemskap. Vi er pålagt å oppbevare denne informasjonen i forbindelse med regnskapsføring, </w:t>
      </w:r>
      <w:r w:rsidR="00A764C0" w:rsidRPr="00A764C0">
        <w:rPr>
          <w:rFonts w:ascii="Corbel Light" w:hAnsi="Corbel Light"/>
        </w:rPr>
        <w:t>avgifts håndtering</w:t>
      </w:r>
      <w:r w:rsidRPr="00A764C0">
        <w:rPr>
          <w:rFonts w:ascii="Corbel Light" w:hAnsi="Corbel Light"/>
        </w:rPr>
        <w:t xml:space="preserve"> og eventuell garanti- og returhåndtering. </w:t>
      </w:r>
      <w:r w:rsidR="00C558FE" w:rsidRPr="00A764C0">
        <w:rPr>
          <w:rFonts w:ascii="Corbel Light" w:hAnsi="Corbel Light"/>
        </w:rPr>
        <w:t>Informasjonen vil bli lagret på en sikker måte.</w:t>
      </w:r>
    </w:p>
    <w:p w14:paraId="28281139" w14:textId="51FB6733" w:rsidR="005C2EB9" w:rsidRPr="000664CB" w:rsidRDefault="005C2EB9" w:rsidP="005C2EB9">
      <w:pPr>
        <w:rPr>
          <w:rFonts w:ascii="Corbel Light" w:hAnsi="Corbel Light"/>
        </w:rPr>
      </w:pPr>
      <w:r w:rsidRPr="00A764C0">
        <w:rPr>
          <w:rFonts w:ascii="Corbel Light" w:hAnsi="Corbel Light"/>
        </w:rPr>
        <w:t>Vi selger ikke personopplysninger til tredjepart, og vi bytter eller videreformidler heller ikke slik informasjon med tredjepart. En tredjepart får kun innsyn i opplysningene hvis dette er nødvendig for å utføre bestemte tjenester for oss. Det inngås strenge avtaler for å ivareta informasjonssikkerheten i slike tilfeller. Relevante opplysninger som er nødvendig for å gjennomføre handelen deles med betalingspartner.</w:t>
      </w:r>
    </w:p>
    <w:p w14:paraId="1A42B259" w14:textId="3C27A3DF" w:rsidR="005C2EB9" w:rsidRPr="00C21AC9" w:rsidRDefault="008B4CCE" w:rsidP="00C21AC9">
      <w:pPr>
        <w:pStyle w:val="Listeavsnitt"/>
        <w:numPr>
          <w:ilvl w:val="0"/>
          <w:numId w:val="25"/>
        </w:numPr>
        <w:rPr>
          <w:rFonts w:ascii="Corbel Light" w:hAnsi="Corbel Light"/>
          <w:b/>
          <w:bCs/>
          <w:lang w:val="en-GB"/>
        </w:rPr>
      </w:pPr>
      <w:r w:rsidRPr="00C21AC9">
        <w:rPr>
          <w:rFonts w:ascii="Corbel Light" w:hAnsi="Corbel Light"/>
          <w:b/>
          <w:bCs/>
          <w:lang w:val="en-GB"/>
        </w:rPr>
        <w:t>Diverse</w:t>
      </w:r>
    </w:p>
    <w:p w14:paraId="094A9D25" w14:textId="08A27E60" w:rsidR="008B4CCE" w:rsidRPr="008B4CCE" w:rsidRDefault="008B4CCE" w:rsidP="008B4CCE">
      <w:pPr>
        <w:rPr>
          <w:rFonts w:ascii="Corbel Light" w:hAnsi="Corbel Light"/>
        </w:rPr>
      </w:pPr>
      <w:r w:rsidRPr="008B4CCE">
        <w:rPr>
          <w:rFonts w:ascii="Corbel Light" w:hAnsi="Corbel Light"/>
        </w:rPr>
        <w:t>Barn har IKKE adgang i lokalene.</w:t>
      </w:r>
      <w:r>
        <w:rPr>
          <w:rFonts w:ascii="Corbel Light" w:hAnsi="Corbel Light"/>
        </w:rPr>
        <w:t xml:space="preserve"> </w:t>
      </w:r>
      <w:r w:rsidRPr="008B4CCE">
        <w:rPr>
          <w:rFonts w:ascii="Corbel Light" w:hAnsi="Corbel Light"/>
        </w:rPr>
        <w:t>Frukt, sjokolade og lignende skal ikke nytes i treningsarealene.</w:t>
      </w:r>
      <w:r>
        <w:rPr>
          <w:rFonts w:ascii="Corbel Light" w:hAnsi="Corbel Light"/>
        </w:rPr>
        <w:t xml:space="preserve"> Julebygda</w:t>
      </w:r>
      <w:r w:rsidRPr="008B4CCE">
        <w:rPr>
          <w:rFonts w:ascii="Corbel Light" w:hAnsi="Corbel Light"/>
        </w:rPr>
        <w:t xml:space="preserve"> Treningssenter tar ikke ansvar for verdisaker/utstyr ol. som forsvinner fra lokalene.</w:t>
      </w:r>
      <w:r w:rsidR="00C21AC9">
        <w:rPr>
          <w:rFonts w:ascii="Corbel Light" w:hAnsi="Corbel Light"/>
        </w:rPr>
        <w:t xml:space="preserve"> </w:t>
      </w:r>
      <w:r w:rsidRPr="008B4CCE">
        <w:rPr>
          <w:rFonts w:ascii="Corbel Light" w:hAnsi="Corbel Light"/>
        </w:rPr>
        <w:t>Du er selv ansvarlig for egen trening og for å holde deg oppdatert på de regler/sikkerhetstiltak som til enhver ti</w:t>
      </w:r>
      <w:r>
        <w:rPr>
          <w:rFonts w:ascii="Corbel Light" w:hAnsi="Corbel Light"/>
        </w:rPr>
        <w:t>d</w:t>
      </w:r>
      <w:r w:rsidRPr="008B4CCE">
        <w:rPr>
          <w:rFonts w:ascii="Corbel Light" w:hAnsi="Corbel Light"/>
        </w:rPr>
        <w:t xml:space="preserve"> gjelder for senteret.</w:t>
      </w:r>
    </w:p>
    <w:p w14:paraId="0BC0B0AA" w14:textId="77777777" w:rsidR="005C2EB9" w:rsidRPr="008B4CCE" w:rsidRDefault="005C2EB9" w:rsidP="005C2EB9">
      <w:pPr>
        <w:rPr>
          <w:rFonts w:ascii="Corbel Light" w:hAnsi="Corbel Light"/>
        </w:rPr>
      </w:pPr>
      <w:r w:rsidRPr="008B4CCE">
        <w:rPr>
          <w:rFonts w:ascii="Corbel Light" w:hAnsi="Corbel Light"/>
        </w:rPr>
        <w:t xml:space="preserve">    </w:t>
      </w:r>
    </w:p>
    <w:p w14:paraId="228DA3F6" w14:textId="4D9F09CC" w:rsidR="000172E5" w:rsidRPr="000664CB" w:rsidRDefault="005C2EB9" w:rsidP="005C2EB9">
      <w:pPr>
        <w:rPr>
          <w:rFonts w:ascii="Corbel Light" w:hAnsi="Corbel Light"/>
        </w:rPr>
      </w:pPr>
      <w:r w:rsidRPr="000664CB">
        <w:rPr>
          <w:rFonts w:ascii="Corbel Light" w:hAnsi="Corbel Light"/>
        </w:rPr>
        <w:t xml:space="preserve">© 2022 </w:t>
      </w:r>
      <w:r w:rsidR="00C21AC9">
        <w:rPr>
          <w:rFonts w:ascii="Corbel Light" w:hAnsi="Corbel Light"/>
        </w:rPr>
        <w:t>Julebygda Treningssenter</w:t>
      </w:r>
    </w:p>
    <w:sectPr w:rsidR="000172E5" w:rsidRPr="000664CB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960AB" w14:textId="77777777" w:rsidR="00E31C23" w:rsidRDefault="00E31C23" w:rsidP="000172E5">
      <w:pPr>
        <w:spacing w:after="0" w:line="240" w:lineRule="auto"/>
      </w:pPr>
      <w:r>
        <w:separator/>
      </w:r>
    </w:p>
  </w:endnote>
  <w:endnote w:type="continuationSeparator" w:id="0">
    <w:p w14:paraId="05E97409" w14:textId="77777777" w:rsidR="00E31C23" w:rsidRDefault="00E31C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5D499-E7D3-4D87-9971-D62AA6D1E5D3}"/>
    <w:embedBold r:id="rId2" w:fontKey="{55AAF314-57BB-4CC4-8C0C-6147ADB4D4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309447-B973-4CF0-A4B8-2659F65229A8}"/>
    <w:embedBold r:id="rId4" w:fontKey="{FAB47662-E413-4E72-805B-D8EE6BE29AB5}"/>
    <w:embedItalic r:id="rId5" w:fontKey="{6281E8DC-BFE7-4448-A2F2-BA6F4827C457}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  <w:embedRegular r:id="rId6" w:fontKey="{2A10944B-FACD-4698-9B14-FB37DCEBC269}"/>
    <w:embedBold r:id="rId7" w:fontKey="{F3158AB3-7778-443E-A3A4-194840EC7B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B41571C-AFA5-40F8-8A62-4EE48185CB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7290E67-0A62-4A84-AE14-D6BE10BE47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3D5F711-6310-4075-9997-DE93A5193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257109"/>
      <w:docPartObj>
        <w:docPartGallery w:val="Page Numbers (Bottom of Page)"/>
        <w:docPartUnique/>
      </w:docPartObj>
    </w:sdtPr>
    <w:sdtEndPr/>
    <w:sdtContent>
      <w:p w14:paraId="3A7C071C" w14:textId="2CAA4A3D" w:rsidR="00C21AC9" w:rsidRDefault="00C21AC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FC2F7F" w14:textId="77777777" w:rsidR="006145D8" w:rsidRDefault="006145D8" w:rsidP="0063720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BE142" w14:textId="77777777" w:rsidR="00E31C23" w:rsidRDefault="00E31C23" w:rsidP="000172E5">
      <w:pPr>
        <w:spacing w:after="0" w:line="240" w:lineRule="auto"/>
      </w:pPr>
      <w:r>
        <w:separator/>
      </w:r>
    </w:p>
  </w:footnote>
  <w:footnote w:type="continuationSeparator" w:id="0">
    <w:p w14:paraId="066F8E60" w14:textId="77777777" w:rsidR="00E31C23" w:rsidRDefault="00E31C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64" w:type="dxa"/>
      <w:tblLook w:val="04A0" w:firstRow="1" w:lastRow="0" w:firstColumn="1" w:lastColumn="0" w:noHBand="0" w:noVBand="1"/>
    </w:tblPr>
    <w:tblGrid>
      <w:gridCol w:w="3700"/>
      <w:gridCol w:w="5564"/>
    </w:tblGrid>
    <w:tr w:rsidR="00B337A2" w:rsidRPr="00637200" w14:paraId="064B6078" w14:textId="77777777" w:rsidTr="005C2EB9">
      <w:trPr>
        <w:trHeight w:val="1373"/>
      </w:trPr>
      <w:tc>
        <w:tcPr>
          <w:tcW w:w="3700" w:type="dxa"/>
          <w:vAlign w:val="center"/>
        </w:tcPr>
        <w:p w14:paraId="71D6E687" w14:textId="39B9EEB8" w:rsidR="00B337A2" w:rsidRPr="00637200" w:rsidRDefault="002C09A6" w:rsidP="00637200">
          <w:pPr>
            <w:pStyle w:val="Topptekst"/>
          </w:pPr>
          <w:r>
            <w:rPr>
              <w:noProof/>
            </w:rPr>
            <w:drawing>
              <wp:inline distT="0" distB="0" distL="0" distR="0" wp14:anchorId="2D07D426" wp14:editId="20627E56">
                <wp:extent cx="1714931" cy="748596"/>
                <wp:effectExtent l="0" t="0" r="0" b="0"/>
                <wp:docPr id="1" name="Bilde 1" descr="Hallen &amp; Huset i Julebyg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allen &amp; Huset i Julebyg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162" cy="760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64" w:type="dxa"/>
          <w:vAlign w:val="center"/>
        </w:tcPr>
        <w:p w14:paraId="5C56BADC" w14:textId="67D88C1A" w:rsidR="00B337A2" w:rsidRPr="00637200" w:rsidRDefault="002C09A6" w:rsidP="00637200">
          <w:pPr>
            <w:pStyle w:val="Topptekst"/>
          </w:pPr>
          <w:r>
            <w:rPr>
              <w:noProof/>
              <w:lang w:bidi="nb-NO"/>
            </w:rPr>
            <w:t>Medlemskontrakt JulebygdaTreningssenter</w:t>
          </w:r>
        </w:p>
      </w:tc>
    </w:tr>
  </w:tbl>
  <w:p w14:paraId="14C08734" w14:textId="77777777" w:rsidR="000172E5" w:rsidRPr="00311D4F" w:rsidRDefault="000172E5" w:rsidP="00311D4F">
    <w:pPr>
      <w:pStyle w:val="Ingenmellomro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59C063D"/>
    <w:multiLevelType w:val="hybridMultilevel"/>
    <w:tmpl w:val="693475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F6DF4"/>
    <w:multiLevelType w:val="hybridMultilevel"/>
    <w:tmpl w:val="FF22671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Nummerertliste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merertliste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E04272A"/>
    <w:multiLevelType w:val="hybridMultilevel"/>
    <w:tmpl w:val="EDF67F18"/>
    <w:lvl w:ilvl="0" w:tplc="6C1CE38C">
      <w:start w:val="3"/>
      <w:numFmt w:val="bullet"/>
      <w:lvlText w:val="-"/>
      <w:lvlJc w:val="left"/>
      <w:pPr>
        <w:ind w:left="1080" w:hanging="360"/>
      </w:pPr>
      <w:rPr>
        <w:rFonts w:ascii="Corbel Light" w:eastAsiaTheme="minorHAnsi" w:hAnsi="Corbel Light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24"/>
  </w:num>
  <w:num w:numId="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B9"/>
    <w:rsid w:val="00000969"/>
    <w:rsid w:val="00012B3F"/>
    <w:rsid w:val="000172E5"/>
    <w:rsid w:val="00044D2C"/>
    <w:rsid w:val="00052382"/>
    <w:rsid w:val="00055729"/>
    <w:rsid w:val="0006568A"/>
    <w:rsid w:val="000664CB"/>
    <w:rsid w:val="00070151"/>
    <w:rsid w:val="00076F0F"/>
    <w:rsid w:val="00084253"/>
    <w:rsid w:val="00091FDC"/>
    <w:rsid w:val="000A4CB1"/>
    <w:rsid w:val="000D1F49"/>
    <w:rsid w:val="000E3EE2"/>
    <w:rsid w:val="001050C1"/>
    <w:rsid w:val="0013053F"/>
    <w:rsid w:val="001727CA"/>
    <w:rsid w:val="001800AB"/>
    <w:rsid w:val="00194B90"/>
    <w:rsid w:val="001C0435"/>
    <w:rsid w:val="001C2ECB"/>
    <w:rsid w:val="001C59F5"/>
    <w:rsid w:val="001C607E"/>
    <w:rsid w:val="001D27D2"/>
    <w:rsid w:val="00225E58"/>
    <w:rsid w:val="002575DA"/>
    <w:rsid w:val="002C09A6"/>
    <w:rsid w:val="002C56E6"/>
    <w:rsid w:val="002D0604"/>
    <w:rsid w:val="002D6F7B"/>
    <w:rsid w:val="002F6F35"/>
    <w:rsid w:val="00303B2E"/>
    <w:rsid w:val="00311D4F"/>
    <w:rsid w:val="003278DE"/>
    <w:rsid w:val="0032793A"/>
    <w:rsid w:val="003377F8"/>
    <w:rsid w:val="0034390E"/>
    <w:rsid w:val="00344849"/>
    <w:rsid w:val="00361E11"/>
    <w:rsid w:val="003735A6"/>
    <w:rsid w:val="003769BA"/>
    <w:rsid w:val="00384CF0"/>
    <w:rsid w:val="003A6948"/>
    <w:rsid w:val="003F0847"/>
    <w:rsid w:val="0040090B"/>
    <w:rsid w:val="0043145E"/>
    <w:rsid w:val="004379F2"/>
    <w:rsid w:val="0046302A"/>
    <w:rsid w:val="00482C21"/>
    <w:rsid w:val="004843B8"/>
    <w:rsid w:val="00487D2D"/>
    <w:rsid w:val="004947CB"/>
    <w:rsid w:val="004D5D62"/>
    <w:rsid w:val="004E5059"/>
    <w:rsid w:val="004F279C"/>
    <w:rsid w:val="00502E9C"/>
    <w:rsid w:val="00506F44"/>
    <w:rsid w:val="005112D0"/>
    <w:rsid w:val="00524B8C"/>
    <w:rsid w:val="005418D8"/>
    <w:rsid w:val="00544323"/>
    <w:rsid w:val="00577E06"/>
    <w:rsid w:val="00583334"/>
    <w:rsid w:val="005A3BF7"/>
    <w:rsid w:val="005B1BD3"/>
    <w:rsid w:val="005C2EB9"/>
    <w:rsid w:val="005C6A04"/>
    <w:rsid w:val="005F2035"/>
    <w:rsid w:val="005F7990"/>
    <w:rsid w:val="005F7C26"/>
    <w:rsid w:val="00603BEA"/>
    <w:rsid w:val="00611453"/>
    <w:rsid w:val="006145D8"/>
    <w:rsid w:val="00633F26"/>
    <w:rsid w:val="00637200"/>
    <w:rsid w:val="0063739C"/>
    <w:rsid w:val="00661F79"/>
    <w:rsid w:val="00701CD0"/>
    <w:rsid w:val="007147D7"/>
    <w:rsid w:val="0072013F"/>
    <w:rsid w:val="007252B2"/>
    <w:rsid w:val="00753C51"/>
    <w:rsid w:val="00770F25"/>
    <w:rsid w:val="007A35A8"/>
    <w:rsid w:val="007B0A85"/>
    <w:rsid w:val="007C2BFC"/>
    <w:rsid w:val="007C4C12"/>
    <w:rsid w:val="007C6A52"/>
    <w:rsid w:val="007E7544"/>
    <w:rsid w:val="0082043E"/>
    <w:rsid w:val="00846B76"/>
    <w:rsid w:val="00860BD9"/>
    <w:rsid w:val="0086797B"/>
    <w:rsid w:val="008A45AB"/>
    <w:rsid w:val="008A4F68"/>
    <w:rsid w:val="008B4CCE"/>
    <w:rsid w:val="008C4E59"/>
    <w:rsid w:val="008E203A"/>
    <w:rsid w:val="0091229C"/>
    <w:rsid w:val="00940B70"/>
    <w:rsid w:val="00940E73"/>
    <w:rsid w:val="00973A1D"/>
    <w:rsid w:val="0098597D"/>
    <w:rsid w:val="00991324"/>
    <w:rsid w:val="0099475D"/>
    <w:rsid w:val="009B6EE0"/>
    <w:rsid w:val="009D5C01"/>
    <w:rsid w:val="009F619A"/>
    <w:rsid w:val="009F6DDE"/>
    <w:rsid w:val="00A33E17"/>
    <w:rsid w:val="00A370A8"/>
    <w:rsid w:val="00A54391"/>
    <w:rsid w:val="00A764C0"/>
    <w:rsid w:val="00A83688"/>
    <w:rsid w:val="00B337A2"/>
    <w:rsid w:val="00B47071"/>
    <w:rsid w:val="00B97888"/>
    <w:rsid w:val="00BC34DC"/>
    <w:rsid w:val="00BD4753"/>
    <w:rsid w:val="00BD5CB1"/>
    <w:rsid w:val="00BE62EE"/>
    <w:rsid w:val="00C003BA"/>
    <w:rsid w:val="00C017BB"/>
    <w:rsid w:val="00C21AC9"/>
    <w:rsid w:val="00C436BF"/>
    <w:rsid w:val="00C4602F"/>
    <w:rsid w:val="00C46878"/>
    <w:rsid w:val="00C558FE"/>
    <w:rsid w:val="00C6231D"/>
    <w:rsid w:val="00C71092"/>
    <w:rsid w:val="00C8132E"/>
    <w:rsid w:val="00CB15A3"/>
    <w:rsid w:val="00CB4A51"/>
    <w:rsid w:val="00CC752D"/>
    <w:rsid w:val="00CD4532"/>
    <w:rsid w:val="00CD47B0"/>
    <w:rsid w:val="00CE6104"/>
    <w:rsid w:val="00CE7918"/>
    <w:rsid w:val="00D16163"/>
    <w:rsid w:val="00D6584F"/>
    <w:rsid w:val="00DB08F4"/>
    <w:rsid w:val="00DB3FAD"/>
    <w:rsid w:val="00DC71EC"/>
    <w:rsid w:val="00E31C23"/>
    <w:rsid w:val="00E61C09"/>
    <w:rsid w:val="00EA3A97"/>
    <w:rsid w:val="00EB3B58"/>
    <w:rsid w:val="00EC26EC"/>
    <w:rsid w:val="00EC7359"/>
    <w:rsid w:val="00EE3054"/>
    <w:rsid w:val="00EE46B1"/>
    <w:rsid w:val="00F00606"/>
    <w:rsid w:val="00F01256"/>
    <w:rsid w:val="00FB368A"/>
    <w:rsid w:val="00FC2B74"/>
    <w:rsid w:val="00FC7475"/>
    <w:rsid w:val="00FE65B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7D6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6145D8"/>
    <w:rPr>
      <w:rFonts w:asciiTheme="majorHAnsi" w:hAnsiTheme="majorHAnsi"/>
      <w:b/>
    </w:rPr>
  </w:style>
  <w:style w:type="character" w:styleId="Emneknagg">
    <w:name w:val="Hashtag"/>
    <w:basedOn w:val="Standardskriftforav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foravsnit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nliginnrykk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NH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etekst">
    <w:name w:val="footnote text"/>
    <w:basedOn w:val="Normal"/>
    <w:link w:val="Fot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145D8"/>
    <w:rPr>
      <w:sz w:val="18"/>
      <w:szCs w:val="20"/>
    </w:rPr>
  </w:style>
  <w:style w:type="paragraph" w:styleId="Punktlist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Merknadstekst">
    <w:name w:val="annotation text"/>
    <w:basedOn w:val="Normal"/>
    <w:link w:val="MerknadstekstTegn"/>
    <w:uiPriority w:val="99"/>
    <w:semiHidden/>
    <w:rsid w:val="000D1F49"/>
    <w:rPr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4532"/>
    <w:rPr>
      <w:szCs w:val="24"/>
    </w:rPr>
  </w:style>
  <w:style w:type="paragraph" w:styleId="Topptekst">
    <w:name w:val="header"/>
    <w:basedOn w:val="Normal"/>
    <w:link w:val="Topptekst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Bunntekst">
    <w:name w:val="footer"/>
    <w:basedOn w:val="Normal"/>
    <w:link w:val="Bunntekst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637200"/>
    <w:rPr>
      <w:sz w:val="18"/>
      <w:szCs w:val="24"/>
    </w:rPr>
  </w:style>
  <w:style w:type="character" w:styleId="Fotnotereferanse">
    <w:name w:val="footnote reference"/>
    <w:basedOn w:val="Standardskriftforavsnitt"/>
    <w:uiPriority w:val="99"/>
    <w:semiHidden/>
    <w:rsid w:val="000D1F49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0D1F49"/>
    <w:rPr>
      <w:sz w:val="18"/>
      <w:szCs w:val="18"/>
    </w:rPr>
  </w:style>
  <w:style w:type="paragraph" w:styleId="Nummerertliste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kobling">
    <w:name w:val="Hyperlink"/>
    <w:basedOn w:val="Standardskriftforavsnit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mellomrom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Vanligtabel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H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H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liste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merertliste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ulgthyperkobling">
    <w:name w:val="FollowedHyperlink"/>
    <w:basedOn w:val="Standardskriftforavsnit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tittel">
    <w:name w:val="Book Title"/>
    <w:basedOn w:val="Standardskriftforavsnitt"/>
    <w:uiPriority w:val="33"/>
    <w:semiHidden/>
    <w:rsid w:val="000D1F49"/>
    <w:rPr>
      <w:b/>
      <w:bCs/>
      <w:i/>
      <w:iCs/>
      <w:spacing w:val="5"/>
    </w:rPr>
  </w:style>
  <w:style w:type="paragraph" w:styleId="Overskriftforinnholdsfortegnels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lrutenett">
    <w:name w:val="Table Grid"/>
    <w:basedOn w:val="Vanlig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145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semiHidden/>
    <w:qFormat/>
    <w:rsid w:val="00055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2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%20Hole\AppData\Roaming\Microsoft\Templates\Medlemskaps%20skjem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65B1305CAE469688481F921F08E0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F80535-AA4A-4169-8072-3DECE884402B}"/>
      </w:docPartPr>
      <w:docPartBody>
        <w:p w:rsidR="007879B3" w:rsidRDefault="00087028">
          <w:pPr>
            <w:pStyle w:val="7B65B1305CAE469688481F921F08E0C6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C3DDF77D77F84B35829AC9ABA21886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56BE9F-4612-44A7-913A-910C3495F72A}"/>
      </w:docPartPr>
      <w:docPartBody>
        <w:p w:rsidR="007879B3" w:rsidRDefault="00087028">
          <w:pPr>
            <w:pStyle w:val="C3DDF77D77F84B35829AC9ABA21886DB"/>
          </w:pPr>
          <w:r w:rsidRPr="00311D4F">
            <w:rPr>
              <w:lang w:bidi="nb-NO"/>
            </w:rPr>
            <w:t>Jobbtelefon</w:t>
          </w:r>
        </w:p>
      </w:docPartBody>
    </w:docPart>
    <w:docPart>
      <w:docPartPr>
        <w:name w:val="8AC16F5CA8044307BA13AE61A274F9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B37CE9-E54E-4498-AAA8-31A347365E78}"/>
      </w:docPartPr>
      <w:docPartBody>
        <w:p w:rsidR="007879B3" w:rsidRDefault="00087028">
          <w:pPr>
            <w:pStyle w:val="8AC16F5CA8044307BA13AE61A274F91F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0152A9DA75CC46A48F2B1B612D6DF1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21D969-9E33-44DE-84FA-B133C65C934E}"/>
      </w:docPartPr>
      <w:docPartBody>
        <w:p w:rsidR="007879B3" w:rsidRDefault="00087028">
          <w:pPr>
            <w:pStyle w:val="0152A9DA75CC46A48F2B1B612D6DF1B2"/>
          </w:pPr>
          <w:r w:rsidRPr="006145D8">
            <w:rPr>
              <w:lang w:bidi="nb-NO"/>
            </w:rPr>
            <w:t>Mobiltelefon</w:t>
          </w:r>
        </w:p>
      </w:docPartBody>
    </w:docPart>
    <w:docPart>
      <w:docPartPr>
        <w:name w:val="46E082D3C56A48E583889D47FE0C93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86DBA2-99AA-473B-BBFD-2DEC739DD22D}"/>
      </w:docPartPr>
      <w:docPartBody>
        <w:p w:rsidR="007879B3" w:rsidRDefault="00087028">
          <w:pPr>
            <w:pStyle w:val="46E082D3C56A48E583889D47FE0C9367"/>
          </w:pPr>
          <w:r w:rsidRPr="006145D8">
            <w:rPr>
              <w:lang w:bidi="nb-NO"/>
            </w:rPr>
            <w:t>Jobbtelefon</w:t>
          </w:r>
        </w:p>
      </w:docPartBody>
    </w:docPart>
    <w:docPart>
      <w:docPartPr>
        <w:name w:val="4D9D34E79EC9421EB5E358A8C91300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50C6F9-6AEA-4F2D-A665-F2D64505E987}"/>
      </w:docPartPr>
      <w:docPartBody>
        <w:p w:rsidR="007879B3" w:rsidRDefault="00087028">
          <w:pPr>
            <w:pStyle w:val="4D9D34E79EC9421EB5E358A8C9130059"/>
          </w:pPr>
          <w:r w:rsidRPr="006145D8">
            <w:rPr>
              <w:lang w:bidi="nb-NO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28"/>
    <w:rsid w:val="00087028"/>
    <w:rsid w:val="00140D55"/>
    <w:rsid w:val="0078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7B65B1305CAE469688481F921F08E0C6">
    <w:name w:val="7B65B1305CAE469688481F921F08E0C6"/>
  </w:style>
  <w:style w:type="paragraph" w:customStyle="1" w:styleId="C3DDF77D77F84B35829AC9ABA21886DB">
    <w:name w:val="C3DDF77D77F84B35829AC9ABA21886DB"/>
  </w:style>
  <w:style w:type="paragraph" w:customStyle="1" w:styleId="8AC16F5CA8044307BA13AE61A274F91F">
    <w:name w:val="8AC16F5CA8044307BA13AE61A274F91F"/>
  </w:style>
  <w:style w:type="paragraph" w:customStyle="1" w:styleId="0152A9DA75CC46A48F2B1B612D6DF1B2">
    <w:name w:val="0152A9DA75CC46A48F2B1B612D6DF1B2"/>
  </w:style>
  <w:style w:type="paragraph" w:customStyle="1" w:styleId="46E082D3C56A48E583889D47FE0C9367">
    <w:name w:val="46E082D3C56A48E583889D47FE0C9367"/>
  </w:style>
  <w:style w:type="paragraph" w:customStyle="1" w:styleId="4D9D34E79EC9421EB5E358A8C9130059">
    <w:name w:val="4D9D34E79EC9421EB5E358A8C91300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Medlemskaps skjema</Template>
  <TotalTime>0</TotalTime>
  <Pages>7</Pages>
  <Words>1525</Words>
  <Characters>8083</Characters>
  <Application>Microsoft Office Word</Application>
  <DocSecurity>0</DocSecurity>
  <Lines>67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2022-04-02T05:45:00Z</dcterms:created>
  <dcterms:modified xsi:type="dcterms:W3CDTF">2022-04-02T06:07:00Z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